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60201DF" w14:textId="619CE29A" w:rsidR="00B03361" w:rsidRDefault="00ED23D6" w:rsidP="00914AF5">
      <w:pPr>
        <w:jc w:val="center"/>
        <w:rPr>
          <w:b/>
          <w:lang w:val="en-US"/>
        </w:rPr>
      </w:pPr>
      <w:r w:rsidRPr="00557C86">
        <w:rPr>
          <w:b/>
          <w:lang w:val="en-US"/>
        </w:rPr>
        <w:t>M O T I V A T I O N</w:t>
      </w:r>
    </w:p>
    <w:p w14:paraId="6940461D" w14:textId="77777777" w:rsidR="00A054BE" w:rsidRDefault="00A054BE" w:rsidP="00ED23D6">
      <w:pPr>
        <w:rPr>
          <w:lang w:val="en-US"/>
        </w:rPr>
      </w:pPr>
    </w:p>
    <w:p w14:paraId="7CA2FC32" w14:textId="77777777" w:rsidR="00A054BE" w:rsidRDefault="001B2C2A" w:rsidP="00ED23D6">
      <w:pPr>
        <w:rPr>
          <w:lang w:val="en-US"/>
        </w:rPr>
      </w:pPr>
      <w:r w:rsidRPr="001B2C2A">
        <w:rPr>
          <w:lang w:val="en-US"/>
        </w:rPr>
        <w:t xml:space="preserve">Zwei </w:t>
      </w:r>
      <w:r w:rsidR="00A054BE">
        <w:rPr>
          <w:lang w:val="en-US"/>
        </w:rPr>
        <w:t>Schülerinnen</w:t>
      </w:r>
      <w:r w:rsidRPr="001B2C2A">
        <w:rPr>
          <w:lang w:val="en-US"/>
        </w:rPr>
        <w:t xml:space="preserve"> unterhalten sich</w:t>
      </w:r>
      <w:r>
        <w:rPr>
          <w:lang w:val="en-US"/>
        </w:rPr>
        <w:t>.</w:t>
      </w:r>
      <w:r w:rsidR="00A054BE">
        <w:rPr>
          <w:lang w:val="en-US"/>
        </w:rPr>
        <w:t xml:space="preserve"> </w:t>
      </w:r>
    </w:p>
    <w:p w14:paraId="20B383D4" w14:textId="77777777" w:rsidR="00816FF6" w:rsidRDefault="00816FF6" w:rsidP="00ED23D6">
      <w:pPr>
        <w:rPr>
          <w:lang w:val="en-US"/>
        </w:rPr>
      </w:pPr>
    </w:p>
    <w:p w14:paraId="4BA36ACF" w14:textId="227E7E04" w:rsidR="00AC1040" w:rsidRDefault="00A054BE" w:rsidP="00ED23D6">
      <w:pPr>
        <w:rPr>
          <w:lang w:val="en-US"/>
        </w:rPr>
      </w:pPr>
      <w:r>
        <w:rPr>
          <w:lang w:val="en-US"/>
        </w:rPr>
        <w:t xml:space="preserve">"Ich denke mir ein </w:t>
      </w:r>
      <w:r w:rsidR="00816FF6">
        <w:rPr>
          <w:lang w:val="en-US"/>
        </w:rPr>
        <w:t>Transportmittel</w:t>
      </w:r>
      <w:r>
        <w:rPr>
          <w:lang w:val="en-US"/>
        </w:rPr>
        <w:t xml:space="preserve">. Entweder ein </w:t>
      </w:r>
      <w:r w:rsidRPr="008A05E6">
        <w:rPr>
          <w:b/>
          <w:lang w:val="en-US"/>
        </w:rPr>
        <w:t>Auto</w:t>
      </w:r>
      <w:r>
        <w:rPr>
          <w:lang w:val="en-US"/>
        </w:rPr>
        <w:t xml:space="preserve"> oder ein </w:t>
      </w:r>
      <w:r w:rsidRPr="008A05E6">
        <w:rPr>
          <w:b/>
          <w:lang w:val="en-US"/>
        </w:rPr>
        <w:t>Fahrrad</w:t>
      </w:r>
      <w:r>
        <w:rPr>
          <w:lang w:val="en-US"/>
        </w:rPr>
        <w:t xml:space="preserve"> </w:t>
      </w:r>
      <w:r w:rsidR="000A0B89">
        <w:rPr>
          <w:lang w:val="en-US"/>
        </w:rPr>
        <w:t xml:space="preserve">(kein E-Bike) </w:t>
      </w:r>
      <w:r>
        <w:rPr>
          <w:lang w:val="en-US"/>
        </w:rPr>
        <w:t>oder ein</w:t>
      </w:r>
      <w:r w:rsidR="000A0B89">
        <w:rPr>
          <w:lang w:val="en-US"/>
        </w:rPr>
        <w:t xml:space="preserve"> </w:t>
      </w:r>
      <w:r w:rsidR="000A0B89" w:rsidRPr="000A0B89">
        <w:rPr>
          <w:b/>
          <w:lang w:val="en-US"/>
        </w:rPr>
        <w:t>Motorrad</w:t>
      </w:r>
      <w:r w:rsidR="000A0B89">
        <w:rPr>
          <w:lang w:val="en-US"/>
        </w:rPr>
        <w:t xml:space="preserve"> </w:t>
      </w:r>
      <w:r>
        <w:rPr>
          <w:lang w:val="en-US"/>
        </w:rPr>
        <w:t xml:space="preserve">oder einen </w:t>
      </w:r>
      <w:r w:rsidRPr="003C4D06">
        <w:rPr>
          <w:b/>
          <w:lang w:val="en-US"/>
        </w:rPr>
        <w:t>Hubschrauber</w:t>
      </w:r>
      <w:r w:rsidR="000A0B89">
        <w:rPr>
          <w:b/>
          <w:lang w:val="en-US"/>
        </w:rPr>
        <w:t xml:space="preserve"> </w:t>
      </w:r>
      <w:r w:rsidR="000A0B89" w:rsidRPr="000A0B89">
        <w:rPr>
          <w:lang w:val="en-US"/>
        </w:rPr>
        <w:t>(mit Kufen)</w:t>
      </w:r>
      <w:r>
        <w:rPr>
          <w:lang w:val="en-US"/>
        </w:rPr>
        <w:t>.</w:t>
      </w:r>
      <w:r w:rsidR="00816FF6">
        <w:rPr>
          <w:lang w:val="en-US"/>
        </w:rPr>
        <w:t xml:space="preserve"> Du musst raten was ich mir gedacht habe, ich darf aber nur mit ja oder nein antworten.</w:t>
      </w:r>
      <w:r>
        <w:rPr>
          <w:lang w:val="en-US"/>
        </w:rPr>
        <w:t xml:space="preserve">" </w:t>
      </w:r>
    </w:p>
    <w:p w14:paraId="7AB1B8BE" w14:textId="0F095D5E" w:rsidR="00816FF6" w:rsidRDefault="00816FF6" w:rsidP="00ED23D6">
      <w:pPr>
        <w:rPr>
          <w:lang w:val="en-US"/>
        </w:rPr>
      </w:pPr>
    </w:p>
    <w:p w14:paraId="5687F320" w14:textId="2A676B49" w:rsidR="00816FF6" w:rsidRDefault="00816FF6" w:rsidP="00ED23D6">
      <w:pPr>
        <w:rPr>
          <w:lang w:val="en-US"/>
        </w:rPr>
      </w:pPr>
      <w:r>
        <w:rPr>
          <w:lang w:val="en-US"/>
        </w:rPr>
        <w:t>Ergänze, welches Transportmittel es jeweils sein könnte.</w:t>
      </w:r>
    </w:p>
    <w:p w14:paraId="5C8BA430" w14:textId="77777777" w:rsidR="00957FBD" w:rsidRDefault="00957FBD" w:rsidP="00ED23D6">
      <w:pPr>
        <w:rPr>
          <w:lang w:val="en-US"/>
        </w:rPr>
      </w:pPr>
    </w:p>
    <w:p w14:paraId="2A4FECBC" w14:textId="7A5CE586" w:rsidR="00816FF6" w:rsidRDefault="003C4D06" w:rsidP="00ED23D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DE2E34" wp14:editId="568B3184">
            <wp:extent cx="5486400" cy="1528634"/>
            <wp:effectExtent l="0" t="0" r="0" b="14605"/>
            <wp:docPr id="3" name="Zeichenbereich 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5" name="Textfeld 5"/>
                    <wp:cNvSpPr txBox="1"/>
                    <wp:spPr>
                      <a:xfrm>
                        <a:off x="3194539" y="368942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98E5715" w14:textId="2AB1DE16" w:rsidR="003C4D06" w:rsidRDefault="003C4D06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" name="Textfeld 5"/>
                    <wp:cNvSpPr txBox="1"/>
                    <wp:spPr>
                      <a:xfrm>
                        <a:off x="1887417" y="386582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6B1F270" w14:textId="3522EC88" w:rsidR="003C4D06" w:rsidRDefault="003C4D06" w:rsidP="003C4D06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7" name="Gerade Verbindung mit Pfeil 7"/>
                    <wp:cNvCnPr>
                      <a:stCxn id="11" idx="2"/>
                    </wp:cNvCnPr>
                    <wp:spPr>
                      <a:xfrm flipH="1">
                        <a:off x="1963615" y="364586"/>
                        <a:ext cx="770794" cy="42017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" name="Gerade Verbindung mit Pfeil 8"/>
                    <wp:cNvCnPr>
                      <a:stCxn id="11" idx="2"/>
                    </wp:cNvCnPr>
                    <wp:spPr>
                      <a:xfrm>
                        <a:off x="2734409" y="364586"/>
                        <a:ext cx="829406" cy="420113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" name="Flussdiagramm: Alternativer Prozess 11"/>
                    <wp:cNvSpPr/>
                    <wp:spPr>
                      <a:xfrm>
                        <a:off x="1471248" y="36144"/>
                        <a:ext cx="2526321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30F17565" w14:textId="2246B69F" w:rsidR="00B972AF" w:rsidRPr="00B972AF" w:rsidRDefault="00B972AF" w:rsidP="00B972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B972AF">
                            <w:rPr>
                              <w:color w:val="000000" w:themeColor="text1"/>
                            </w:rPr>
                            <w:t>Hat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Pr="00B972AF">
                            <w:rPr>
                              <w:color w:val="000000" w:themeColor="text1"/>
                            </w:rPr>
                            <w:t>vier Räder?</w:t>
                          </w:r>
                        </w:p>
                        <w:p w14:paraId="509240CC" w14:textId="77777777" w:rsidR="00B972AF" w:rsidRPr="00B972AF" w:rsidRDefault="00B972AF" w:rsidP="00B972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" name="Textfeld 12"/>
                    <wp:cNvSpPr txBox="1"/>
                    <wp:spPr>
                      <a:xfrm>
                        <a:off x="70338" y="784629"/>
                        <a:ext cx="2397370" cy="7444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6330E934" w14:textId="77777777" w:rsidR="00B972AF" w:rsidRDefault="00B972AF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" name="Textfeld 12"/>
                    <wp:cNvSpPr txBox="1"/>
                    <wp:spPr>
                      <a:xfrm>
                        <a:off x="3024554" y="789857"/>
                        <a:ext cx="2409092" cy="7387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1BFB6C6A" w14:textId="77777777" w:rsidR="00B972AF" w:rsidRDefault="00B972AF" w:rsidP="00B972A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6AB21B61" w14:textId="5F4D0855" w:rsidR="00A054BE" w:rsidRDefault="00A054BE" w:rsidP="00ED23D6">
      <w:pPr>
        <w:rPr>
          <w:lang w:val="en-US"/>
        </w:rPr>
      </w:pPr>
    </w:p>
    <w:p w14:paraId="29459C8B" w14:textId="353DE06B" w:rsidR="00816FF6" w:rsidRDefault="000A0B89" w:rsidP="00ED23D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F204115" wp14:editId="47402DA2">
            <wp:extent cx="5486400" cy="1477977"/>
            <wp:effectExtent l="0" t="0" r="0" b="27305"/>
            <wp:docPr id="22" name="Zeichenbereich 2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15" name="Textfeld 15"/>
                    <wp:cNvSpPr txBox="1"/>
                    <wp:spPr>
                      <a:xfrm>
                        <a:off x="3194539" y="368942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B08AC54" w14:textId="77777777" w:rsidR="000A0B89" w:rsidRDefault="000A0B89" w:rsidP="000A0B89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6" name="Textfeld 5"/>
                    <wp:cNvSpPr txBox="1"/>
                    <wp:spPr>
                      <a:xfrm>
                        <a:off x="1887417" y="386582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6C7C5EB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" name="Gerade Verbindung mit Pfeil 17"/>
                    <wp:cNvCnPr/>
                    <wp:spPr>
                      <a:xfrm flipH="1">
                        <a:off x="1963615" y="364586"/>
                        <a:ext cx="770794" cy="42017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" name="Gerade Verbindung mit Pfeil 18"/>
                    <wp:cNvCnPr/>
                    <wp:spPr>
                      <a:xfrm>
                        <a:off x="2734409" y="364586"/>
                        <a:ext cx="829406" cy="420113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" name="Flussdiagramm: Alternativer Prozess 19"/>
                    <wp:cNvSpPr/>
                    <wp:spPr>
                      <a:xfrm>
                        <a:off x="1471248" y="36144"/>
                        <a:ext cx="2526321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16171D6A" w14:textId="2BD56985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Kann</w:t>
                          </w:r>
                          <w:r w:rsidRPr="00B972AF">
                            <w:rPr>
                              <w:color w:val="000000" w:themeColor="text1"/>
                            </w:rPr>
                            <w:t xml:space="preserve">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fliegen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0FD0395D" w14:textId="7777777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0" name="Textfeld 20"/>
                    <wp:cNvSpPr txBox="1"/>
                    <wp:spPr>
                      <a:xfrm>
                        <a:off x="70338" y="784697"/>
                        <a:ext cx="2397370" cy="6935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11F28640" w14:textId="77777777" w:rsidR="000A0B89" w:rsidRDefault="000A0B89" w:rsidP="000A0B89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" name="Textfeld 12"/>
                    <wp:cNvSpPr txBox="1"/>
                    <wp:spPr>
                      <a:xfrm>
                        <a:off x="3024554" y="789926"/>
                        <a:ext cx="2409092" cy="6880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605D2051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21D73F31" w14:textId="77777777" w:rsidR="000A0B89" w:rsidRDefault="000A0B89" w:rsidP="00ED23D6">
      <w:pPr>
        <w:rPr>
          <w:lang w:val="en-US"/>
        </w:rPr>
      </w:pPr>
    </w:p>
    <w:p w14:paraId="76E127DF" w14:textId="46D06BED" w:rsidR="000A0B89" w:rsidRDefault="000A0B89" w:rsidP="00ED23D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A825F7" wp14:editId="0177971E">
            <wp:extent cx="5486400" cy="1518558"/>
            <wp:effectExtent l="0" t="0" r="0" b="24765"/>
            <wp:docPr id="30" name="Zeichenbereich 3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23" name="Textfeld 23"/>
                    <wp:cNvSpPr txBox="1"/>
                    <wp:spPr>
                      <a:xfrm>
                        <a:off x="3194539" y="368942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6C38C19" w14:textId="77777777" w:rsidR="000A0B89" w:rsidRDefault="000A0B89" w:rsidP="000A0B89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4" name="Textfeld 5"/>
                    <wp:cNvSpPr txBox="1"/>
                    <wp:spPr>
                      <a:xfrm>
                        <a:off x="1887417" y="386582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A3341D2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5" name="Gerade Verbindung mit Pfeil 25"/>
                    <wp:cNvCnPr/>
                    <wp:spPr>
                      <a:xfrm flipH="1">
                        <a:off x="1963615" y="364586"/>
                        <a:ext cx="770794" cy="42017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6" name="Gerade Verbindung mit Pfeil 26"/>
                    <wp:cNvCnPr/>
                    <wp:spPr>
                      <a:xfrm>
                        <a:off x="2734409" y="364586"/>
                        <a:ext cx="829406" cy="420113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7" name="Flussdiagramm: Alternativer Prozess 27"/>
                    <wp:cNvSpPr/>
                    <wp:spPr>
                      <a:xfrm>
                        <a:off x="1307123" y="36136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13007FCA" w14:textId="1598373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B972AF">
                            <w:rPr>
                              <w:color w:val="000000" w:themeColor="text1"/>
                            </w:rPr>
                            <w:t>Hat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einen Motor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1533218E" w14:textId="7777777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8" name="Textfeld 28"/>
                    <wp:cNvSpPr txBox="1"/>
                    <wp:spPr>
                      <a:xfrm>
                        <a:off x="70338" y="784671"/>
                        <a:ext cx="2397370" cy="7338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892484D" w14:textId="77777777" w:rsidR="000A0B89" w:rsidRDefault="000A0B89" w:rsidP="000A0B89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9" name="Textfeld 12"/>
                    <wp:cNvSpPr txBox="1"/>
                    <wp:spPr>
                      <a:xfrm>
                        <a:off x="3024554" y="789901"/>
                        <a:ext cx="2409092" cy="7290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083815B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6484C100" w14:textId="7A068CC9" w:rsidR="003360E1" w:rsidRDefault="003360E1" w:rsidP="00ED23D6">
      <w:pPr>
        <w:rPr>
          <w:lang w:val="en-US"/>
        </w:rPr>
      </w:pPr>
    </w:p>
    <w:p w14:paraId="6853EBDC" w14:textId="77777777" w:rsidR="00957FBD" w:rsidRPr="001B2C2A" w:rsidRDefault="00957FBD" w:rsidP="00ED23D6">
      <w:pPr>
        <w:rPr>
          <w:lang w:val="en-US"/>
        </w:rPr>
      </w:pPr>
    </w:p>
    <w:p w14:paraId="207D6682" w14:textId="53E00C82" w:rsidR="00957FBD" w:rsidRDefault="000A0B89" w:rsidP="00ED23D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FCF632E" wp14:editId="44220A73">
            <wp:extent cx="5486400" cy="1925537"/>
            <wp:effectExtent l="0" t="0" r="0" b="17780"/>
            <wp:docPr id="38" name="Zeichenbereich 3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31" name="Textfeld 31"/>
                    <wp:cNvSpPr txBox="1"/>
                    <wp:spPr>
                      <a:xfrm>
                        <a:off x="3194539" y="368807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5E1228DC" w14:textId="77777777" w:rsidR="000A0B89" w:rsidRDefault="000A0B89" w:rsidP="000A0B89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2" name="Textfeld 5"/>
                    <wp:cNvSpPr txBox="1"/>
                    <wp:spPr>
                      <a:xfrm>
                        <a:off x="1562103" y="364437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4115A56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3" name="Gerade Verbindung mit Pfeil 33"/>
                    <wp:cNvCnPr/>
                    <wp:spPr>
                      <a:xfrm flipH="1">
                        <a:off x="2388524" y="368765"/>
                        <a:ext cx="345885" cy="306845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4" name="Gerade Verbindung mit Pfeil 34"/>
                    <wp:cNvCnPr/>
                    <wp:spPr>
                      <a:xfrm>
                        <a:off x="2734409" y="364423"/>
                        <a:ext cx="350715" cy="31006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5" name="Flussdiagramm: Alternativer Prozess 35"/>
                    <wp:cNvSpPr/>
                    <wp:spPr>
                      <a:xfrm>
                        <a:off x="1307123" y="36001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50889C43" w14:textId="5E8D7476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B972AF">
                            <w:rPr>
                              <w:color w:val="000000" w:themeColor="text1"/>
                            </w:rPr>
                            <w:t>Hat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zwei Räder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23DF8671" w14:textId="7777777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6" name="Textfeld 36"/>
                    <wp:cNvSpPr txBox="1"/>
                    <wp:spPr>
                      <a:xfrm>
                        <a:off x="6611" y="1553242"/>
                        <a:ext cx="1289539" cy="3720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65EF135" w14:textId="77777777" w:rsidR="000A0B89" w:rsidRDefault="000A0B89" w:rsidP="000A0B89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9" name="Textfeld 31"/>
                    <wp:cNvSpPr txBox="1"/>
                    <wp:spPr>
                      <a:xfrm>
                        <a:off x="1828802" y="1152631"/>
                        <a:ext cx="559722" cy="400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0AD84909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0" name="Textfeld 5"/>
                    <wp:cNvSpPr txBox="1"/>
                    <wp:spPr>
                      <a:xfrm>
                        <a:off x="378826" y="1152626"/>
                        <a:ext cx="489041" cy="264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EB96546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1" name="Gerade Verbindung mit Pfeil 41"/>
                    <wp:cNvCnPr>
                      <a:endCxn id="36" idx="0"/>
                    </wp:cNvCnPr>
                    <wp:spPr>
                      <a:xfrm flipH="1">
                        <a:off x="651381" y="1153911"/>
                        <a:ext cx="706788" cy="39933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2" name="Gerade Verbindung mit Pfeil 42"/>
                    <wp:cNvCnPr>
                      <a:stCxn id="43" idx="2"/>
                      <a:endCxn id="49" idx="0"/>
                    </wp:cNvCnPr>
                    <wp:spPr>
                      <a:xfrm>
                        <a:off x="1320747" y="1154170"/>
                        <a:ext cx="681947" cy="398956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3" name="Flussdiagramm: Alternativer Prozess 43"/>
                    <wp:cNvSpPr/>
                    <wp:spPr>
                      <a:xfrm>
                        <a:off x="227570" y="675640"/>
                        <a:ext cx="2186354" cy="478530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4640A72E" w14:textId="72AC54BA" w:rsidR="000A0B89" w:rsidRDefault="00C93EFC" w:rsidP="000A0B89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Kann</w:t>
                          </w:r>
                          <w:r w:rsidR="000A0B89">
                            <w:rPr>
                              <w:color w:val="000000"/>
                              <w:szCs w:val="22"/>
                            </w:rPr>
                            <w:t xml:space="preserve"> das Transportmittel </w:t>
                          </w:r>
                          <w:r>
                            <w:rPr>
                              <w:color w:val="000000"/>
                              <w:szCs w:val="22"/>
                            </w:rPr>
                            <w:t>fliegen</w:t>
                          </w:r>
                          <w:r w:rsidR="000A0B89"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  <w:p w14:paraId="395A5F83" w14:textId="77777777" w:rsidR="000A0B89" w:rsidRDefault="000A0B89" w:rsidP="000A0B89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4" name="Textfeld 31"/>
                    <wp:cNvSpPr txBox="1"/>
                    <wp:spPr>
                      <a:xfrm>
                        <a:off x="4590074" y="1152572"/>
                        <a:ext cx="559435" cy="2901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60EB748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5" name="Textfeld 5"/>
                    <wp:cNvSpPr txBox="1"/>
                    <wp:spPr>
                      <a:xfrm>
                        <a:off x="3368334" y="1134824"/>
                        <a:ext cx="488950" cy="278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5132EAC2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6" name="Gerade Verbindung mit Pfeil 46"/>
                    <wp:cNvCnPr>
                      <a:endCxn id="50" idx="0"/>
                    </wp:cNvCnPr>
                    <wp:spPr>
                      <a:xfrm flipH="1">
                        <a:off x="3466124" y="1154040"/>
                        <a:ext cx="644525" cy="392809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7" name="Gerade Verbindung mit Pfeil 47"/>
                    <wp:cNvCnPr>
                      <a:endCxn id="51" idx="0"/>
                    </wp:cNvCnPr>
                    <wp:spPr>
                      <a:xfrm>
                        <a:off x="4110649" y="1140586"/>
                        <a:ext cx="717306" cy="41914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8" name="Flussdiagramm: Alternativer Prozess 48"/>
                    <wp:cNvSpPr/>
                    <wp:spPr>
                      <a:xfrm>
                        <a:off x="3085124" y="674509"/>
                        <a:ext cx="2186305" cy="478155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23C1F9CA" w14:textId="7ACA1E21" w:rsidR="00472407" w:rsidRDefault="00472407" w:rsidP="00472407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 xml:space="preserve">Hat das Transportmittel </w:t>
                          </w:r>
                          <w:r w:rsidR="00C93EFC">
                            <w:rPr>
                              <w:color w:val="000000"/>
                              <w:szCs w:val="22"/>
                            </w:rPr>
                            <w:t>einen Motor</w:t>
                          </w:r>
                          <w:r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  <w:p w14:paraId="639875B9" w14:textId="77777777" w:rsidR="00472407" w:rsidRDefault="00472407" w:rsidP="00472407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9" name="Textfeld 36"/>
                    <wp:cNvSpPr txBox="1"/>
                    <wp:spPr>
                      <a:xfrm>
                        <a:off x="1358169" y="1553126"/>
                        <a:ext cx="1289050" cy="3721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1BF1CF9B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0" name="Textfeld 36"/>
                    <wp:cNvSpPr txBox="1"/>
                    <wp:spPr>
                      <a:xfrm>
                        <a:off x="2821599" y="1547023"/>
                        <a:ext cx="1289050" cy="3782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2A1A48BE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1" name="Textfeld 36"/>
                    <wp:cNvSpPr txBox="1"/>
                    <wp:spPr>
                      <a:xfrm>
                        <a:off x="4183430" y="1559730"/>
                        <a:ext cx="1289050" cy="365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421BFD22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5B0EDB98" w14:textId="4FF27131" w:rsidR="00914AF5" w:rsidRPr="00042A16" w:rsidRDefault="00957FBD" w:rsidP="00ED23D6">
      <w:pPr>
        <w:rPr>
          <w:lang w:val="en-US"/>
        </w:rPr>
      </w:pPr>
      <w:r>
        <w:rPr>
          <w:lang w:val="en-US"/>
        </w:rPr>
        <w:br w:type="page"/>
      </w:r>
    </w:p>
    <w:p w14:paraId="3F5D5F4C" w14:textId="3BA4E5CE" w:rsidR="00042A16" w:rsidRPr="00751271" w:rsidRDefault="00957FBD" w:rsidP="00751271">
      <w:pPr>
        <w:jc w:val="center"/>
        <w:rPr>
          <w:rFonts w:cs="Arial"/>
          <w:b/>
        </w:rPr>
      </w:pPr>
      <w:r w:rsidRPr="00853587">
        <w:rPr>
          <w:rFonts w:cs="Arial"/>
          <w:b/>
        </w:rPr>
        <w:lastRenderedPageBreak/>
        <w:t>E R A R B E I T U N</w:t>
      </w:r>
      <w:r>
        <w:rPr>
          <w:rFonts w:cs="Arial"/>
          <w:b/>
        </w:rPr>
        <w:t xml:space="preserve"> G</w:t>
      </w:r>
    </w:p>
    <w:p w14:paraId="6EBCE107" w14:textId="51B0ABEC" w:rsidR="00042A16" w:rsidRPr="00042A16" w:rsidRDefault="00042A16" w:rsidP="00042A16">
      <w:pPr>
        <w:rPr>
          <w:b/>
          <w:lang w:val="en-US"/>
        </w:rPr>
      </w:pPr>
      <w:r w:rsidRPr="00042A16">
        <w:rPr>
          <w:b/>
          <w:lang w:val="en-US"/>
        </w:rPr>
        <w:t>Aufgabe 1</w:t>
      </w:r>
    </w:p>
    <w:p w14:paraId="7C1DB50E" w14:textId="593F5C18" w:rsidR="00042A16" w:rsidRDefault="00042A16" w:rsidP="00042A16">
      <w:pPr>
        <w:rPr>
          <w:lang w:val="en-US"/>
        </w:rPr>
      </w:pPr>
      <w:r>
        <w:rPr>
          <w:lang w:val="en-US"/>
        </w:rPr>
        <w:t xml:space="preserve">Mit wie vielen Fragen höchstens </w:t>
      </w:r>
      <w:r w:rsidRPr="00A872C5">
        <w:rPr>
          <w:u w:val="single"/>
          <w:lang w:val="en-US"/>
        </w:rPr>
        <w:t>hintereinander</w:t>
      </w:r>
      <w:r>
        <w:rPr>
          <w:lang w:val="en-US"/>
        </w:rPr>
        <w:t xml:space="preserve"> kann das Transportmittel erraten werden?</w:t>
      </w:r>
    </w:p>
    <w:p w14:paraId="1D2D1B18" w14:textId="01C06138" w:rsidR="000A0B89" w:rsidRDefault="000A0B89" w:rsidP="0004679E">
      <w:pPr>
        <w:rPr>
          <w:rFonts w:cs="Arial"/>
          <w:b/>
          <w:lang w:val="en-US"/>
        </w:rPr>
      </w:pPr>
    </w:p>
    <w:p w14:paraId="4C5E44B6" w14:textId="5095431C" w:rsidR="00042A16" w:rsidRDefault="0004679E" w:rsidP="0004679E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Aufgabe 2</w:t>
      </w:r>
    </w:p>
    <w:p w14:paraId="360F5845" w14:textId="504DB04B" w:rsidR="00042A16" w:rsidRPr="0004679E" w:rsidRDefault="0004679E" w:rsidP="0004679E">
      <w:pPr>
        <w:rPr>
          <w:rFonts w:cs="Arial"/>
          <w:bCs/>
          <w:lang w:val="en-US"/>
        </w:rPr>
      </w:pPr>
      <w:r w:rsidRPr="0004679E">
        <w:rPr>
          <w:rFonts w:cs="Arial"/>
          <w:bCs/>
          <w:lang w:val="en-US"/>
        </w:rPr>
        <w:t>Statt (</w:t>
      </w:r>
      <w:r>
        <w:rPr>
          <w:rFonts w:cs="Arial"/>
          <w:bCs/>
          <w:lang w:val="en-US"/>
        </w:rPr>
        <w:t xml:space="preserve">nein und </w:t>
      </w:r>
      <w:r w:rsidRPr="0004679E">
        <w:rPr>
          <w:rFonts w:cs="Arial"/>
          <w:bCs/>
          <w:lang w:val="en-US"/>
        </w:rPr>
        <w:t xml:space="preserve">ja) </w:t>
      </w:r>
      <w:r>
        <w:rPr>
          <w:rFonts w:cs="Arial"/>
          <w:bCs/>
          <w:lang w:val="en-US"/>
        </w:rPr>
        <w:t xml:space="preserve">kann man auch eine 0 oder 1 an die Pfeile schreiben. Ein Wort kann dann durch die Abfolge der 0en und 1en codiert werden. </w:t>
      </w:r>
    </w:p>
    <w:p w14:paraId="4E14283E" w14:textId="7F5510E7" w:rsidR="00042A16" w:rsidRDefault="00042A16" w:rsidP="0004679E">
      <w:pPr>
        <w:rPr>
          <w:rFonts w:cs="Arial"/>
          <w:b/>
          <w:lang w:val="en-US"/>
        </w:rPr>
      </w:pPr>
    </w:p>
    <w:p w14:paraId="7D767323" w14:textId="37B83ADB" w:rsidR="00980C84" w:rsidRPr="005575E1" w:rsidRDefault="00980C84" w:rsidP="0004679E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 xml:space="preserve">a) </w:t>
      </w:r>
      <w:r w:rsidR="005575E1" w:rsidRPr="005575E1">
        <w:rPr>
          <w:rFonts w:cs="Arial"/>
          <w:bCs/>
          <w:lang w:val="en-US"/>
        </w:rPr>
        <w:t xml:space="preserve">Zu ratende </w:t>
      </w:r>
      <w:r w:rsidR="0058734A">
        <w:rPr>
          <w:rFonts w:cs="Arial"/>
          <w:bCs/>
          <w:lang w:val="en-US"/>
        </w:rPr>
        <w:t>Sportart</w:t>
      </w:r>
      <w:r w:rsidR="005575E1" w:rsidRPr="005575E1">
        <w:rPr>
          <w:rFonts w:cs="Arial"/>
          <w:bCs/>
          <w:lang w:val="en-US"/>
        </w:rPr>
        <w:t>:</w:t>
      </w:r>
      <w:r w:rsidR="0058734A">
        <w:rPr>
          <w:rFonts w:cs="Arial"/>
          <w:bCs/>
          <w:lang w:val="en-US"/>
        </w:rPr>
        <w:t xml:space="preserve"> Laufen, Schwimmen, </w:t>
      </w:r>
      <w:r w:rsidR="005670B1">
        <w:rPr>
          <w:rFonts w:cs="Arial"/>
          <w:bCs/>
          <w:lang w:val="en-US"/>
        </w:rPr>
        <w:t>Ballweitwurf</w:t>
      </w:r>
      <w:r w:rsidR="0058734A">
        <w:rPr>
          <w:rFonts w:cs="Arial"/>
          <w:bCs/>
          <w:lang w:val="en-US"/>
        </w:rPr>
        <w:t>, Speerwurf</w:t>
      </w:r>
      <w:r w:rsidR="00376573">
        <w:rPr>
          <w:rFonts w:cs="Arial"/>
          <w:bCs/>
          <w:lang w:val="en-US"/>
        </w:rPr>
        <w:t>.</w:t>
      </w:r>
    </w:p>
    <w:p w14:paraId="5DD3A0CD" w14:textId="77777777" w:rsidR="00980C84" w:rsidRPr="00DC3EB5" w:rsidRDefault="00980C84" w:rsidP="0004679E">
      <w:pPr>
        <w:rPr>
          <w:rFonts w:cs="Arial"/>
          <w:bCs/>
          <w:lang w:val="en-US"/>
        </w:rPr>
      </w:pPr>
    </w:p>
    <w:p w14:paraId="4382D5D4" w14:textId="22DE26E7" w:rsidR="00042A16" w:rsidRDefault="00980C84" w:rsidP="0004679E">
      <w:pPr>
        <w:rPr>
          <w:rFonts w:cs="Arial"/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3F874349" wp14:editId="432D196B">
            <wp:extent cx="5486400" cy="1925537"/>
            <wp:effectExtent l="0" t="0" r="0" b="17780"/>
            <wp:docPr id="104" name="Zeichenbereich 10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85" name="Textfeld 85"/>
                    <wp:cNvSpPr txBox="1"/>
                    <wp:spPr>
                      <a:xfrm>
                        <a:off x="3194539" y="368807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72E7D24" w14:textId="77777777" w:rsidR="00980C84" w:rsidRDefault="00980C84" w:rsidP="00980C84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6" name="Textfeld 5"/>
                    <wp:cNvSpPr txBox="1"/>
                    <wp:spPr>
                      <a:xfrm>
                        <a:off x="1562103" y="364437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D8392A3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7" name="Gerade Verbindung mit Pfeil 87"/>
                    <wp:cNvCnPr/>
                    <wp:spPr>
                      <a:xfrm flipH="1">
                        <a:off x="2388524" y="368765"/>
                        <a:ext cx="345885" cy="306845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8" name="Gerade Verbindung mit Pfeil 88"/>
                    <wp:cNvCnPr/>
                    <wp:spPr>
                      <a:xfrm>
                        <a:off x="2734409" y="364423"/>
                        <a:ext cx="350715" cy="31006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9" name="Flussdiagramm: Alternativer Prozess 89"/>
                    <wp:cNvSpPr/>
                    <wp:spPr>
                      <a:xfrm>
                        <a:off x="1307123" y="36001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7B9D58C5" w14:textId="7C8B0AAA" w:rsidR="00980C84" w:rsidRPr="00B972AF" w:rsidRDefault="005670B1" w:rsidP="00980C8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Wird ein Gegenstand geworfen</w:t>
                          </w:r>
                          <w:r w:rsidR="00980C84"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5E636A70" w14:textId="77777777" w:rsidR="00980C84" w:rsidRPr="00B972AF" w:rsidRDefault="00980C84" w:rsidP="00980C8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0" name="Textfeld 90"/>
                    <wp:cNvSpPr txBox="1"/>
                    <wp:spPr>
                      <a:xfrm>
                        <a:off x="6611" y="1553242"/>
                        <a:ext cx="1289539" cy="3720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26F721AE" w14:textId="77777777" w:rsidR="00980C84" w:rsidRDefault="00980C84" w:rsidP="00980C84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1" name="Textfeld 31"/>
                    <wp:cNvSpPr txBox="1"/>
                    <wp:spPr>
                      <a:xfrm>
                        <a:off x="1828802" y="1152631"/>
                        <a:ext cx="559722" cy="400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71D3E5A0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2" name="Textfeld 5"/>
                    <wp:cNvSpPr txBox="1"/>
                    <wp:spPr>
                      <a:xfrm>
                        <a:off x="378826" y="1152626"/>
                        <a:ext cx="489041" cy="264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91D2E06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3" name="Gerade Verbindung mit Pfeil 93"/>
                    <wp:cNvCnPr/>
                    <wp:spPr>
                      <a:xfrm flipH="1">
                        <a:off x="651381" y="1153911"/>
                        <a:ext cx="706788" cy="39933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4" name="Gerade Verbindung mit Pfeil 94"/>
                    <wp:cNvCnPr/>
                    <wp:spPr>
                      <a:xfrm>
                        <a:off x="1320747" y="1154170"/>
                        <a:ext cx="681947" cy="398956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5" name="Flussdiagramm: Alternativer Prozess 95"/>
                    <wp:cNvSpPr/>
                    <wp:spPr>
                      <a:xfrm>
                        <a:off x="227570" y="675640"/>
                        <a:ext cx="2186354" cy="478530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38D6656F" w14:textId="1A6EB478" w:rsidR="00980C84" w:rsidRDefault="00DC3EB5" w:rsidP="00980C84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Wird man nass</w:t>
                          </w:r>
                          <w:r w:rsidR="00980C84"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6" name="Textfeld 31"/>
                    <wp:cNvSpPr txBox="1"/>
                    <wp:spPr>
                      <a:xfrm>
                        <a:off x="4590074" y="1152572"/>
                        <a:ext cx="559435" cy="2901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54901C6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7" name="Textfeld 5"/>
                    <wp:cNvSpPr txBox="1"/>
                    <wp:spPr>
                      <a:xfrm>
                        <a:off x="3368334" y="1134824"/>
                        <a:ext cx="488950" cy="278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0FCB8AF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8" name="Gerade Verbindung mit Pfeil 98"/>
                    <wp:cNvCnPr/>
                    <wp:spPr>
                      <a:xfrm flipH="1">
                        <a:off x="3466124" y="1154040"/>
                        <a:ext cx="644525" cy="392809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9" name="Gerade Verbindung mit Pfeil 99"/>
                    <wp:cNvCnPr/>
                    <wp:spPr>
                      <a:xfrm>
                        <a:off x="4110649" y="1140586"/>
                        <a:ext cx="717306" cy="41914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0" name="Flussdiagramm: Alternativer Prozess 100"/>
                    <wp:cNvSpPr/>
                    <wp:spPr>
                      <a:xfrm>
                        <a:off x="3085124" y="674509"/>
                        <a:ext cx="2186305" cy="478155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16AF1CFD" w14:textId="53A5727A" w:rsidR="00980C84" w:rsidRDefault="00DC3EB5" w:rsidP="00980C84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Ist der Gegenstand rund</w:t>
                          </w:r>
                          <w:r w:rsidR="00980C84"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1" name="Textfeld 36"/>
                    <wp:cNvSpPr txBox="1"/>
                    <wp:spPr>
                      <a:xfrm>
                        <a:off x="1358169" y="1553126"/>
                        <a:ext cx="1289050" cy="3721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7D964E5F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2" name="Textfeld 36"/>
                    <wp:cNvSpPr txBox="1"/>
                    <wp:spPr>
                      <a:xfrm>
                        <a:off x="2821599" y="1547023"/>
                        <a:ext cx="1289050" cy="3782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42B3D20E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3" name="Textfeld 36"/>
                    <wp:cNvSpPr txBox="1"/>
                    <wp:spPr>
                      <a:xfrm>
                        <a:off x="4183430" y="1559730"/>
                        <a:ext cx="1289050" cy="365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78AFABA7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1BD19D41" w14:textId="0BD91881" w:rsidR="00042A16" w:rsidRDefault="00042A16" w:rsidP="0004679E">
      <w:pPr>
        <w:rPr>
          <w:rFonts w:cs="Arial"/>
          <w:bCs/>
          <w:lang w:val="en-US"/>
        </w:rPr>
      </w:pPr>
    </w:p>
    <w:tbl>
      <w:tblPr>
        <w:tblStyle w:val="Tabellenraster"/>
        <w:tblW w:w="0pt" w:type="dxa"/>
        <w:jc w:val="center"/>
        <w:tblLook w:firstRow="1" w:lastRow="0" w:firstColumn="1" w:lastColumn="0" w:noHBand="0" w:noVBand="1"/>
      </w:tblPr>
      <w:tblGrid>
        <w:gridCol w:w="1696"/>
        <w:gridCol w:w="1134"/>
        <w:gridCol w:w="3402"/>
      </w:tblGrid>
      <w:tr w:rsidR="00640F1F" w14:paraId="79E6E07B" w14:textId="77777777" w:rsidTr="008B5D1A">
        <w:trPr>
          <w:jc w:val="center"/>
        </w:trPr>
        <w:tc>
          <w:tcPr>
            <w:tcW w:w="84.80pt" w:type="dxa"/>
          </w:tcPr>
          <w:p w14:paraId="293A9054" w14:textId="2250AB8C" w:rsidR="00640F1F" w:rsidRPr="00057BCA" w:rsidRDefault="00640F1F" w:rsidP="0004679E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ja-nein-Folge</w:t>
            </w:r>
          </w:p>
        </w:tc>
        <w:tc>
          <w:tcPr>
            <w:tcW w:w="56.70pt" w:type="dxa"/>
          </w:tcPr>
          <w:p w14:paraId="46BFAB00" w14:textId="29634F47" w:rsidR="00640F1F" w:rsidRPr="00057BCA" w:rsidRDefault="00640F1F" w:rsidP="0004679E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Code</w:t>
            </w:r>
          </w:p>
        </w:tc>
        <w:tc>
          <w:tcPr>
            <w:tcW w:w="170.10pt" w:type="dxa"/>
          </w:tcPr>
          <w:p w14:paraId="420FF997" w14:textId="78F2A87D" w:rsidR="00640F1F" w:rsidRPr="00057BCA" w:rsidRDefault="00640F1F" w:rsidP="0004679E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Sportart</w:t>
            </w:r>
          </w:p>
        </w:tc>
      </w:tr>
      <w:tr w:rsidR="00640F1F" w14:paraId="3C4A3F01" w14:textId="77777777" w:rsidTr="00F32C3F">
        <w:trPr>
          <w:trHeight w:val="392"/>
          <w:jc w:val="center"/>
        </w:trPr>
        <w:tc>
          <w:tcPr>
            <w:tcW w:w="84.80pt" w:type="dxa"/>
            <w:vAlign w:val="center"/>
          </w:tcPr>
          <w:p w14:paraId="293ECB97" w14:textId="3B3CA1A8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nein</w:t>
            </w:r>
          </w:p>
        </w:tc>
        <w:tc>
          <w:tcPr>
            <w:tcW w:w="56.70pt" w:type="dxa"/>
            <w:vAlign w:val="center"/>
          </w:tcPr>
          <w:p w14:paraId="691531E6" w14:textId="48CC8935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0 0</w:t>
            </w:r>
          </w:p>
        </w:tc>
        <w:tc>
          <w:tcPr>
            <w:tcW w:w="170.10pt" w:type="dxa"/>
            <w:vAlign w:val="center"/>
          </w:tcPr>
          <w:p w14:paraId="6D2840C9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  <w:tr w:rsidR="00640F1F" w14:paraId="021E8AC6" w14:textId="77777777" w:rsidTr="00F32C3F">
        <w:trPr>
          <w:trHeight w:val="412"/>
          <w:jc w:val="center"/>
        </w:trPr>
        <w:tc>
          <w:tcPr>
            <w:tcW w:w="84.80pt" w:type="dxa"/>
            <w:vAlign w:val="center"/>
          </w:tcPr>
          <w:p w14:paraId="075FD711" w14:textId="25A3D015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ja</w:t>
            </w:r>
          </w:p>
        </w:tc>
        <w:tc>
          <w:tcPr>
            <w:tcW w:w="56.70pt" w:type="dxa"/>
            <w:vAlign w:val="center"/>
          </w:tcPr>
          <w:p w14:paraId="02CA6884" w14:textId="69B8A24C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0 1</w:t>
            </w:r>
          </w:p>
        </w:tc>
        <w:tc>
          <w:tcPr>
            <w:tcW w:w="170.10pt" w:type="dxa"/>
            <w:vAlign w:val="center"/>
          </w:tcPr>
          <w:p w14:paraId="2A18526B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  <w:tr w:rsidR="00640F1F" w14:paraId="71F615BF" w14:textId="77777777" w:rsidTr="00F32C3F">
        <w:trPr>
          <w:trHeight w:val="403"/>
          <w:jc w:val="center"/>
        </w:trPr>
        <w:tc>
          <w:tcPr>
            <w:tcW w:w="84.80pt" w:type="dxa"/>
            <w:vAlign w:val="center"/>
          </w:tcPr>
          <w:p w14:paraId="68BE8560" w14:textId="0B2688C8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nein</w:t>
            </w:r>
          </w:p>
        </w:tc>
        <w:tc>
          <w:tcPr>
            <w:tcW w:w="56.70pt" w:type="dxa"/>
            <w:vAlign w:val="center"/>
          </w:tcPr>
          <w:p w14:paraId="700F9D99" w14:textId="13198CA6" w:rsidR="00640F1F" w:rsidRDefault="00741F5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1 0</w:t>
            </w:r>
          </w:p>
        </w:tc>
        <w:tc>
          <w:tcPr>
            <w:tcW w:w="170.10pt" w:type="dxa"/>
            <w:vAlign w:val="center"/>
          </w:tcPr>
          <w:p w14:paraId="221DF2BE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  <w:tr w:rsidR="00640F1F" w14:paraId="7B01C3A8" w14:textId="77777777" w:rsidTr="00F32C3F">
        <w:trPr>
          <w:trHeight w:val="424"/>
          <w:jc w:val="center"/>
        </w:trPr>
        <w:tc>
          <w:tcPr>
            <w:tcW w:w="84.80pt" w:type="dxa"/>
            <w:vAlign w:val="center"/>
          </w:tcPr>
          <w:p w14:paraId="08AD3F78" w14:textId="5E12BB8A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ja</w:t>
            </w:r>
          </w:p>
        </w:tc>
        <w:tc>
          <w:tcPr>
            <w:tcW w:w="56.70pt" w:type="dxa"/>
            <w:vAlign w:val="center"/>
          </w:tcPr>
          <w:p w14:paraId="79689477" w14:textId="2C0DB444" w:rsidR="00640F1F" w:rsidRDefault="00741F5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1 1</w:t>
            </w:r>
          </w:p>
        </w:tc>
        <w:tc>
          <w:tcPr>
            <w:tcW w:w="170.10pt" w:type="dxa"/>
            <w:vAlign w:val="center"/>
          </w:tcPr>
          <w:p w14:paraId="3C148A13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</w:tbl>
    <w:p w14:paraId="228DB4A7" w14:textId="31582F74" w:rsidR="00DC3EB5" w:rsidRDefault="00DC3EB5" w:rsidP="0004679E">
      <w:pPr>
        <w:rPr>
          <w:rFonts w:cs="Arial"/>
          <w:bCs/>
          <w:lang w:val="en-US"/>
        </w:rPr>
      </w:pPr>
    </w:p>
    <w:p w14:paraId="329880B3" w14:textId="77777777" w:rsidR="00F32C3F" w:rsidRDefault="00F32C3F" w:rsidP="00F32C3F">
      <w:pPr>
        <w:rPr>
          <w:rFonts w:cs="Arial"/>
          <w:b/>
          <w:lang w:val="en-US"/>
        </w:rPr>
      </w:pPr>
    </w:p>
    <w:p w14:paraId="72E90507" w14:textId="6A48832E" w:rsidR="00F32C3F" w:rsidRPr="005575E1" w:rsidRDefault="001D4F24" w:rsidP="00F32C3F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>b</w:t>
      </w:r>
      <w:r w:rsidR="00F32C3F">
        <w:rPr>
          <w:rFonts w:cs="Arial"/>
          <w:b/>
          <w:lang w:val="en-US"/>
        </w:rPr>
        <w:t xml:space="preserve">) </w:t>
      </w:r>
      <w:r w:rsidR="00F32C3F" w:rsidRPr="005575E1">
        <w:rPr>
          <w:rFonts w:cs="Arial"/>
          <w:bCs/>
          <w:lang w:val="en-US"/>
        </w:rPr>
        <w:t xml:space="preserve">Zu ratende </w:t>
      </w:r>
      <w:r w:rsidR="00F32C3F">
        <w:rPr>
          <w:rFonts w:cs="Arial"/>
          <w:bCs/>
          <w:lang w:val="en-US"/>
        </w:rPr>
        <w:t>Sportart</w:t>
      </w:r>
      <w:r w:rsidR="00F32C3F" w:rsidRPr="005575E1">
        <w:rPr>
          <w:rFonts w:cs="Arial"/>
          <w:bCs/>
          <w:lang w:val="en-US"/>
        </w:rPr>
        <w:t>:</w:t>
      </w:r>
      <w:r w:rsidR="00F32C3F">
        <w:rPr>
          <w:rFonts w:cs="Arial"/>
          <w:bCs/>
          <w:lang w:val="en-US"/>
        </w:rPr>
        <w:t xml:space="preserve"> Laufen, Schwimmen, Ballweitwurf, Speerwurf.</w:t>
      </w:r>
    </w:p>
    <w:p w14:paraId="7072DFB1" w14:textId="77777777" w:rsidR="00F32C3F" w:rsidRPr="00DC3EB5" w:rsidRDefault="00F32C3F" w:rsidP="00F32C3F">
      <w:pPr>
        <w:rPr>
          <w:rFonts w:cs="Arial"/>
          <w:bCs/>
          <w:lang w:val="en-US"/>
        </w:rPr>
      </w:pPr>
    </w:p>
    <w:p w14:paraId="01FC76C6" w14:textId="77777777" w:rsidR="00F32C3F" w:rsidRDefault="00F32C3F" w:rsidP="00F32C3F">
      <w:pPr>
        <w:rPr>
          <w:rFonts w:cs="Arial"/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194376EE" wp14:editId="4C3634D1">
            <wp:extent cx="5486400" cy="1925537"/>
            <wp:effectExtent l="0" t="0" r="0" b="17780"/>
            <wp:docPr id="124" name="Zeichenbereich 12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105" name="Textfeld 105"/>
                    <wp:cNvSpPr txBox="1"/>
                    <wp:spPr>
                      <a:xfrm>
                        <a:off x="3194539" y="368807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011BA5F9" w14:textId="77777777" w:rsidR="00F32C3F" w:rsidRDefault="00F32C3F" w:rsidP="00F32C3F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6" name="Textfeld 5"/>
                    <wp:cNvSpPr txBox="1"/>
                    <wp:spPr>
                      <a:xfrm>
                        <a:off x="1562103" y="364437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B56265E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7" name="Gerade Verbindung mit Pfeil 107"/>
                    <wp:cNvCnPr/>
                    <wp:spPr>
                      <a:xfrm flipH="1">
                        <a:off x="2388524" y="368765"/>
                        <a:ext cx="345885" cy="306845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  <a:headEnd type="none" w="med" len="med"/>
                        <a:tailEnd type="arrow" w="med" len="med"/>
                      </a:ln>
                      <a:effectLst/>
                    </wp:spPr>
                    <wp:bodyPr/>
                  </wp:wsp>
                  <wp:wsp>
                    <wp:cNvPr id="108" name="Gerade Verbindung mit Pfeil 108"/>
                    <wp:cNvCnPr/>
                    <wp:spPr>
                      <a:xfrm>
                        <a:off x="2734409" y="364423"/>
                        <a:ext cx="350715" cy="310061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  <a:headEnd type="none" w="med" len="med"/>
                        <a:tailEnd type="arrow" w="med" len="med"/>
                      </a:ln>
                      <a:effectLst/>
                    </wp:spPr>
                    <wp:bodyPr/>
                  </wp:wsp>
                  <wp:wsp>
                    <wp:cNvPr id="109" name="Flussdiagramm: Alternativer Prozess 109"/>
                    <wp:cNvSpPr/>
                    <wp:spPr>
                      <a:xfrm>
                        <a:off x="1307123" y="36001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</a:ln>
                      <a:effectLst/>
                    </wp:spPr>
                    <wp:txbx>
                      <wne:txbxContent>
                        <w:p w14:paraId="0F314896" w14:textId="77777777" w:rsidR="00F32C3F" w:rsidRPr="00B972AF" w:rsidRDefault="00F32C3F" w:rsidP="00F32C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Wird ein Gegenstand geworfen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70BA5477" w14:textId="77777777" w:rsidR="00F32C3F" w:rsidRPr="00B972AF" w:rsidRDefault="00F32C3F" w:rsidP="00F32C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0" name="Textfeld 110"/>
                    <wp:cNvSpPr txBox="1"/>
                    <wp:spPr>
                      <a:xfrm>
                        <a:off x="6611" y="1553242"/>
                        <a:ext cx="1289539" cy="37207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4821DEEE" w14:textId="77777777" w:rsidR="00F32C3F" w:rsidRDefault="00F32C3F" w:rsidP="00F32C3F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1" name="Textfeld 31"/>
                    <wp:cNvSpPr txBox="1"/>
                    <wp:spPr>
                      <a:xfrm>
                        <a:off x="1828802" y="1152631"/>
                        <a:ext cx="559722" cy="400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74074691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2" name="Textfeld 5"/>
                    <wp:cNvSpPr txBox="1"/>
                    <wp:spPr>
                      <a:xfrm>
                        <a:off x="378826" y="1152626"/>
                        <a:ext cx="489041" cy="264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D59991D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3" name="Gerade Verbindung mit Pfeil 113"/>
                    <wp:cNvCnPr/>
                    <wp:spPr>
                      <a:xfrm flipH="1">
                        <a:off x="651381" y="1153911"/>
                        <a:ext cx="706788" cy="399331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  <a:headEnd type="none" w="med" len="med"/>
                        <a:tailEnd type="arrow" w="med" len="med"/>
                      </a:ln>
                      <a:effectLst/>
                    </wp:spPr>
                    <wp:bodyPr/>
                  </wp:wsp>
                  <wp:wsp>
                    <wp:cNvPr id="114" name="Gerade Verbindung mit Pfeil 114"/>
                    <wp:cNvCnPr/>
                    <wp:spPr>
                      <a:xfrm>
                        <a:off x="1320747" y="1154170"/>
                        <a:ext cx="681947" cy="398956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  <a:headEnd type="none" w="med" len="med"/>
                        <a:tailEnd type="arrow" w="med" len="med"/>
                      </a:ln>
                      <a:effectLst/>
                    </wp:spPr>
                    <wp:bodyPr/>
                  </wp:wsp>
                  <wp:wsp>
                    <wp:cNvPr id="115" name="Flussdiagramm: Alternativer Prozess 115"/>
                    <wp:cNvSpPr/>
                    <wp:spPr>
                      <a:xfrm>
                        <a:off x="227570" y="675640"/>
                        <a:ext cx="2186354" cy="478530"/>
                      </a:xfrm>
                      <a:prstGeom prst="flowChartAlternateProcess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</a:ln>
                      <a:effectLst/>
                    </wp:spPr>
                    <wp:txbx>
                      <wne:txbxContent>
                        <w:p w14:paraId="05E3A1C0" w14:textId="77777777" w:rsidR="00F32C3F" w:rsidRDefault="00F32C3F" w:rsidP="00F32C3F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Wird man nass?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6" name="Textfeld 31"/>
                    <wp:cNvSpPr txBox="1"/>
                    <wp:spPr>
                      <a:xfrm>
                        <a:off x="4590074" y="1152572"/>
                        <a:ext cx="559435" cy="2901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CA1D886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7" name="Textfeld 5"/>
                    <wp:cNvSpPr txBox="1"/>
                    <wp:spPr>
                      <a:xfrm>
                        <a:off x="3368334" y="1134824"/>
                        <a:ext cx="488950" cy="278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B1FDD27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18" name="Gerade Verbindung mit Pfeil 118"/>
                    <wp:cNvCnPr/>
                    <wp:spPr>
                      <a:xfrm flipH="1">
                        <a:off x="3466124" y="1154040"/>
                        <a:ext cx="644525" cy="392809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  <a:headEnd type="none" w="med" len="med"/>
                        <a:tailEnd type="arrow" w="med" len="med"/>
                      </a:ln>
                      <a:effectLst/>
                    </wp:spPr>
                    <wp:bodyPr/>
                  </wp:wsp>
                  <wp:wsp>
                    <wp:cNvPr id="119" name="Gerade Verbindung mit Pfeil 119"/>
                    <wp:cNvCnPr/>
                    <wp:spPr>
                      <a:xfrm>
                        <a:off x="4110649" y="1140586"/>
                        <a:ext cx="717306" cy="419144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  <a:headEnd type="none" w="med" len="med"/>
                        <a:tailEnd type="arrow" w="med" len="med"/>
                      </a:ln>
                      <a:effectLst/>
                    </wp:spPr>
                    <wp:bodyPr/>
                  </wp:wsp>
                  <wp:wsp>
                    <wp:cNvPr id="120" name="Flussdiagramm: Alternativer Prozess 120"/>
                    <wp:cNvSpPr/>
                    <wp:spPr>
                      <a:xfrm>
                        <a:off x="3085124" y="674509"/>
                        <a:ext cx="2186305" cy="478155"/>
                      </a:xfrm>
                      <a:prstGeom prst="flowChartAlternateProcess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%"/>
                      </a:ln>
                      <a:effectLst/>
                    </wp:spPr>
                    <wp:txbx>
                      <wne:txbxContent>
                        <w:p w14:paraId="1F5F8BA6" w14:textId="77777777" w:rsidR="00F32C3F" w:rsidRDefault="00F32C3F" w:rsidP="00F32C3F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Ist der Gegenstand rund?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1" name="Textfeld 36"/>
                    <wp:cNvSpPr txBox="1"/>
                    <wp:spPr>
                      <a:xfrm>
                        <a:off x="1358169" y="1553126"/>
                        <a:ext cx="1289050" cy="37219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6BFE778F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2" name="Textfeld 36"/>
                    <wp:cNvSpPr txBox="1"/>
                    <wp:spPr>
                      <a:xfrm>
                        <a:off x="2821599" y="1547023"/>
                        <a:ext cx="1289050" cy="378297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2AF0471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3" name="Textfeld 36"/>
                    <wp:cNvSpPr txBox="1"/>
                    <wp:spPr>
                      <a:xfrm>
                        <a:off x="4183430" y="1559730"/>
                        <a:ext cx="1289050" cy="36559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27E4AF81" w14:textId="77777777" w:rsidR="00F32C3F" w:rsidRDefault="00F32C3F" w:rsidP="00F32C3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4D654BF1" w14:textId="77777777" w:rsidR="00F32C3F" w:rsidRDefault="00F32C3F" w:rsidP="00F32C3F">
      <w:pPr>
        <w:rPr>
          <w:rFonts w:cs="Arial"/>
          <w:bCs/>
          <w:lang w:val="en-US"/>
        </w:rPr>
      </w:pPr>
    </w:p>
    <w:tbl>
      <w:tblPr>
        <w:tblStyle w:val="Tabellenraster"/>
        <w:tblW w:w="0pt" w:type="dxa"/>
        <w:jc w:val="center"/>
        <w:tblLook w:firstRow="1" w:lastRow="0" w:firstColumn="1" w:lastColumn="0" w:noHBand="0" w:noVBand="1"/>
      </w:tblPr>
      <w:tblGrid>
        <w:gridCol w:w="1696"/>
        <w:gridCol w:w="1134"/>
        <w:gridCol w:w="3402"/>
      </w:tblGrid>
      <w:tr w:rsidR="00F32C3F" w14:paraId="71047A9F" w14:textId="77777777" w:rsidTr="00F60115">
        <w:trPr>
          <w:jc w:val="center"/>
        </w:trPr>
        <w:tc>
          <w:tcPr>
            <w:tcW w:w="84.80pt" w:type="dxa"/>
          </w:tcPr>
          <w:p w14:paraId="421F375E" w14:textId="77777777" w:rsidR="00F32C3F" w:rsidRPr="00057BCA" w:rsidRDefault="00F32C3F" w:rsidP="00F60115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ja-nein-Folge</w:t>
            </w:r>
          </w:p>
        </w:tc>
        <w:tc>
          <w:tcPr>
            <w:tcW w:w="56.70pt" w:type="dxa"/>
          </w:tcPr>
          <w:p w14:paraId="429BE152" w14:textId="77777777" w:rsidR="00F32C3F" w:rsidRPr="00057BCA" w:rsidRDefault="00F32C3F" w:rsidP="00F60115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Code</w:t>
            </w:r>
          </w:p>
        </w:tc>
        <w:tc>
          <w:tcPr>
            <w:tcW w:w="170.10pt" w:type="dxa"/>
          </w:tcPr>
          <w:p w14:paraId="711FEE43" w14:textId="77777777" w:rsidR="00F32C3F" w:rsidRPr="00057BCA" w:rsidRDefault="00F32C3F" w:rsidP="00F60115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Sportart</w:t>
            </w:r>
          </w:p>
        </w:tc>
      </w:tr>
      <w:tr w:rsidR="00F32C3F" w14:paraId="763D2111" w14:textId="77777777" w:rsidTr="00F60115">
        <w:trPr>
          <w:trHeight w:val="392"/>
          <w:jc w:val="center"/>
        </w:trPr>
        <w:tc>
          <w:tcPr>
            <w:tcW w:w="84.80pt" w:type="dxa"/>
          </w:tcPr>
          <w:p w14:paraId="53E11062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nein</w:t>
            </w:r>
          </w:p>
        </w:tc>
        <w:tc>
          <w:tcPr>
            <w:tcW w:w="56.70pt" w:type="dxa"/>
          </w:tcPr>
          <w:p w14:paraId="7C3E6BB8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0 0</w:t>
            </w:r>
          </w:p>
        </w:tc>
        <w:tc>
          <w:tcPr>
            <w:tcW w:w="170.10pt" w:type="dxa"/>
          </w:tcPr>
          <w:p w14:paraId="01B7762C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  <w:tr w:rsidR="00F32C3F" w14:paraId="040ACF09" w14:textId="77777777" w:rsidTr="00F60115">
        <w:trPr>
          <w:trHeight w:val="412"/>
          <w:jc w:val="center"/>
        </w:trPr>
        <w:tc>
          <w:tcPr>
            <w:tcW w:w="84.80pt" w:type="dxa"/>
          </w:tcPr>
          <w:p w14:paraId="222A7407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ja</w:t>
            </w:r>
          </w:p>
        </w:tc>
        <w:tc>
          <w:tcPr>
            <w:tcW w:w="56.70pt" w:type="dxa"/>
          </w:tcPr>
          <w:p w14:paraId="51B1FBD8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0 1</w:t>
            </w:r>
          </w:p>
        </w:tc>
        <w:tc>
          <w:tcPr>
            <w:tcW w:w="170.10pt" w:type="dxa"/>
          </w:tcPr>
          <w:p w14:paraId="34177C5D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  <w:tr w:rsidR="00F32C3F" w14:paraId="05D60DDB" w14:textId="77777777" w:rsidTr="00F60115">
        <w:trPr>
          <w:trHeight w:val="403"/>
          <w:jc w:val="center"/>
        </w:trPr>
        <w:tc>
          <w:tcPr>
            <w:tcW w:w="84.80pt" w:type="dxa"/>
          </w:tcPr>
          <w:p w14:paraId="2DB5382E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nein</w:t>
            </w:r>
          </w:p>
        </w:tc>
        <w:tc>
          <w:tcPr>
            <w:tcW w:w="56.70pt" w:type="dxa"/>
          </w:tcPr>
          <w:p w14:paraId="1C39011F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1 0</w:t>
            </w:r>
          </w:p>
        </w:tc>
        <w:tc>
          <w:tcPr>
            <w:tcW w:w="170.10pt" w:type="dxa"/>
          </w:tcPr>
          <w:p w14:paraId="51ECD5E2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  <w:tr w:rsidR="00F32C3F" w14:paraId="61CDFFB6" w14:textId="77777777" w:rsidTr="00F60115">
        <w:trPr>
          <w:trHeight w:val="424"/>
          <w:jc w:val="center"/>
        </w:trPr>
        <w:tc>
          <w:tcPr>
            <w:tcW w:w="84.80pt" w:type="dxa"/>
          </w:tcPr>
          <w:p w14:paraId="7FDE3A5C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ja</w:t>
            </w:r>
          </w:p>
        </w:tc>
        <w:tc>
          <w:tcPr>
            <w:tcW w:w="56.70pt" w:type="dxa"/>
          </w:tcPr>
          <w:p w14:paraId="0B71D748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1 1</w:t>
            </w:r>
          </w:p>
        </w:tc>
        <w:tc>
          <w:tcPr>
            <w:tcW w:w="170.10pt" w:type="dxa"/>
          </w:tcPr>
          <w:p w14:paraId="295CA260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</w:tbl>
    <w:p w14:paraId="36D7C3DB" w14:textId="533FF0C0" w:rsidR="00F32C3F" w:rsidRPr="008E1702" w:rsidRDefault="008E1702" w:rsidP="00F32C3F">
      <w:pPr>
        <w:rPr>
          <w:rFonts w:cs="Arial"/>
          <w:b/>
          <w:bCs/>
          <w:lang w:val="en-US"/>
        </w:rPr>
      </w:pPr>
      <w:r w:rsidRPr="008E1702">
        <w:rPr>
          <w:rFonts w:cs="Arial"/>
          <w:b/>
          <w:bCs/>
          <w:lang w:val="en-US"/>
        </w:rPr>
        <w:lastRenderedPageBreak/>
        <w:t>Aufgabe 3</w:t>
      </w:r>
    </w:p>
    <w:p w14:paraId="43375A91" w14:textId="68B75A87" w:rsidR="008E1702" w:rsidRDefault="008E1702" w:rsidP="008E1702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Zeichne jeweils einen Entscheidungsbaum mit möglichst wenigen Entscheidungen und erstelle dann eine Codetabelle.</w:t>
      </w:r>
    </w:p>
    <w:p w14:paraId="0E818121" w14:textId="77777777" w:rsidR="00F32C3F" w:rsidRDefault="00F32C3F" w:rsidP="00F32C3F">
      <w:pPr>
        <w:rPr>
          <w:rFonts w:cs="Arial"/>
          <w:bCs/>
          <w:lang w:val="en-US"/>
        </w:rPr>
      </w:pPr>
    </w:p>
    <w:p w14:paraId="2A93AC97" w14:textId="0B395EF1" w:rsidR="001D4F24" w:rsidRDefault="008E1702" w:rsidP="001D4F24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>a</w:t>
      </w:r>
      <w:r w:rsidR="001D4F24">
        <w:rPr>
          <w:rFonts w:cs="Arial"/>
          <w:b/>
          <w:lang w:val="en-US"/>
        </w:rPr>
        <w:t xml:space="preserve">) </w:t>
      </w:r>
      <w:r w:rsidR="001D4F24" w:rsidRPr="005575E1">
        <w:rPr>
          <w:rFonts w:cs="Arial"/>
          <w:bCs/>
          <w:lang w:val="en-US"/>
        </w:rPr>
        <w:t>Zu ratende</w:t>
      </w:r>
      <w:r w:rsidR="001D4F24">
        <w:rPr>
          <w:rFonts w:cs="Arial"/>
          <w:bCs/>
          <w:lang w:val="en-US"/>
        </w:rPr>
        <w:t>s Lebensmittel</w:t>
      </w:r>
      <w:r w:rsidR="001D4F24" w:rsidRPr="005575E1">
        <w:rPr>
          <w:rFonts w:cs="Arial"/>
          <w:bCs/>
          <w:lang w:val="en-US"/>
        </w:rPr>
        <w:t>:</w:t>
      </w:r>
      <w:r w:rsidR="001D4F24">
        <w:rPr>
          <w:rFonts w:cs="Arial"/>
          <w:bCs/>
          <w:lang w:val="en-US"/>
        </w:rPr>
        <w:t xml:space="preserve"> Honig, </w:t>
      </w:r>
      <w:r w:rsidR="003B3C81">
        <w:rPr>
          <w:rFonts w:cs="Arial"/>
          <w:bCs/>
          <w:lang w:val="en-US"/>
        </w:rPr>
        <w:t xml:space="preserve">Apfel, </w:t>
      </w:r>
      <w:r w:rsidR="001D4F24">
        <w:rPr>
          <w:rFonts w:cs="Arial"/>
          <w:bCs/>
          <w:lang w:val="en-US"/>
        </w:rPr>
        <w:t>Marmelade,</w:t>
      </w:r>
      <w:r w:rsidR="003B3C81">
        <w:rPr>
          <w:rFonts w:cs="Arial"/>
          <w:bCs/>
          <w:lang w:val="en-US"/>
        </w:rPr>
        <w:t xml:space="preserve"> Banane</w:t>
      </w:r>
      <w:r w:rsidR="001D4F24">
        <w:rPr>
          <w:rFonts w:cs="Arial"/>
          <w:bCs/>
          <w:lang w:val="en-US"/>
        </w:rPr>
        <w:t>.</w:t>
      </w:r>
    </w:p>
    <w:p w14:paraId="32FBFE09" w14:textId="084D5D20" w:rsidR="00DF1A81" w:rsidRDefault="00DF1A81" w:rsidP="001D4F24">
      <w:pPr>
        <w:rPr>
          <w:rFonts w:cs="Arial"/>
          <w:bCs/>
          <w:lang w:val="en-US"/>
        </w:rPr>
      </w:pPr>
    </w:p>
    <w:p w14:paraId="1AFA5926" w14:textId="4EDC9290" w:rsidR="00DF1A81" w:rsidRDefault="00DF1A81" w:rsidP="001D4F24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b) Zu ratende Tierart: Hund, Vogel, </w:t>
      </w:r>
      <w:r w:rsidR="00986B2A">
        <w:rPr>
          <w:rFonts w:cs="Arial"/>
          <w:bCs/>
          <w:lang w:val="en-US"/>
        </w:rPr>
        <w:t>Fisch, Katze.</w:t>
      </w:r>
    </w:p>
    <w:p w14:paraId="1F21453E" w14:textId="5A6A15AB" w:rsidR="00DC3EB5" w:rsidRDefault="00DC3EB5" w:rsidP="0004679E">
      <w:pPr>
        <w:rPr>
          <w:rFonts w:cs="Arial"/>
          <w:bCs/>
          <w:lang w:val="en-US"/>
        </w:rPr>
      </w:pPr>
    </w:p>
    <w:p w14:paraId="799E74E8" w14:textId="1FBD9EC1" w:rsidR="00DF06B7" w:rsidRPr="00341436" w:rsidRDefault="001D4F24" w:rsidP="00DC3EB5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 xml:space="preserve">b) </w:t>
      </w:r>
      <w:r w:rsidRPr="005575E1">
        <w:rPr>
          <w:rFonts w:cs="Arial"/>
          <w:bCs/>
          <w:lang w:val="en-US"/>
        </w:rPr>
        <w:t xml:space="preserve">Zu ratende </w:t>
      </w:r>
      <w:r>
        <w:rPr>
          <w:rFonts w:cs="Arial"/>
          <w:bCs/>
          <w:lang w:val="en-US"/>
        </w:rPr>
        <w:t>Sportart</w:t>
      </w:r>
      <w:r w:rsidRPr="005575E1">
        <w:rPr>
          <w:rFonts w:cs="Arial"/>
          <w:bCs/>
          <w:lang w:val="en-US"/>
        </w:rPr>
        <w:t>:</w:t>
      </w:r>
      <w:r>
        <w:rPr>
          <w:rFonts w:cs="Arial"/>
          <w:bCs/>
          <w:lang w:val="en-US"/>
        </w:rPr>
        <w:t xml:space="preserve"> </w:t>
      </w:r>
      <w:r w:rsidR="008E1702">
        <w:rPr>
          <w:rFonts w:cs="Arial"/>
          <w:bCs/>
          <w:lang w:val="en-US"/>
        </w:rPr>
        <w:t xml:space="preserve">Tennis, </w:t>
      </w:r>
      <w:r>
        <w:rPr>
          <w:rFonts w:cs="Arial"/>
          <w:bCs/>
          <w:lang w:val="en-US"/>
        </w:rPr>
        <w:t>Schwimmen,</w:t>
      </w:r>
      <w:r w:rsidR="008E1702">
        <w:rPr>
          <w:rFonts w:cs="Arial"/>
          <w:bCs/>
          <w:lang w:val="en-US"/>
        </w:rPr>
        <w:t xml:space="preserve"> Fußball, Hockey, Fahrradfahren</w:t>
      </w:r>
      <w:r>
        <w:rPr>
          <w:rFonts w:cs="Arial"/>
          <w:bCs/>
          <w:lang w:val="en-US"/>
        </w:rPr>
        <w:t xml:space="preserve"> ,</w:t>
      </w:r>
      <w:r w:rsidR="008E1702">
        <w:rPr>
          <w:rFonts w:cs="Arial"/>
          <w:bCs/>
          <w:lang w:val="en-US"/>
        </w:rPr>
        <w:t>Tischtennis</w:t>
      </w:r>
      <w:r w:rsidR="003B3C81">
        <w:rPr>
          <w:rFonts w:cs="Arial"/>
          <w:bCs/>
          <w:lang w:val="en-US"/>
        </w:rPr>
        <w:t xml:space="preserve">, </w:t>
      </w:r>
      <w:r w:rsidR="008E1702">
        <w:rPr>
          <w:rFonts w:cs="Arial"/>
          <w:bCs/>
          <w:lang w:val="en-US"/>
        </w:rPr>
        <w:t>Handball</w:t>
      </w:r>
      <w:r w:rsidR="003B3C81">
        <w:rPr>
          <w:rFonts w:cs="Arial"/>
          <w:bCs/>
          <w:lang w:val="en-US"/>
        </w:rPr>
        <w:t>,</w:t>
      </w:r>
      <w:r w:rsidR="008E1702">
        <w:rPr>
          <w:rFonts w:cs="Arial"/>
          <w:bCs/>
          <w:lang w:val="en-US"/>
        </w:rPr>
        <w:t xml:space="preserve"> Eishockey</w:t>
      </w:r>
      <w:r>
        <w:rPr>
          <w:rFonts w:cs="Arial"/>
          <w:bCs/>
          <w:lang w:val="en-US"/>
        </w:rPr>
        <w:t>.</w:t>
      </w:r>
    </w:p>
    <w:p w14:paraId="465248E0" w14:textId="77777777" w:rsidR="00DF06B7" w:rsidRPr="00DC3EB5" w:rsidRDefault="00DF06B7" w:rsidP="00DF06B7">
      <w:pPr>
        <w:rPr>
          <w:rFonts w:cs="Arial"/>
          <w:szCs w:val="22"/>
        </w:rPr>
      </w:pPr>
    </w:p>
    <w:p w14:paraId="4C470137" w14:textId="77777777" w:rsidR="00DF06B7" w:rsidRPr="00DC3EB5" w:rsidRDefault="00DF06B7" w:rsidP="00D263EA"/>
    <w:p w14:paraId="2226C92E" w14:textId="105B5010" w:rsidR="00DF06B7" w:rsidRDefault="00DF06B7" w:rsidP="00D263EA"/>
    <w:p w14:paraId="1C241FBF" w14:textId="77777777" w:rsidR="00A77FC6" w:rsidRPr="005F4E31" w:rsidRDefault="00A77FC6">
      <w:pPr>
        <w:rPr>
          <w:rFonts w:cs="Arial"/>
          <w:bCs/>
          <w:szCs w:val="22"/>
        </w:rPr>
      </w:pPr>
    </w:p>
    <w:sectPr w:rsidR="00A77FC6" w:rsidRPr="005F4E31" w:rsidSect="00042A16">
      <w:headerReference w:type="default" r:id="rId8"/>
      <w:footerReference w:type="even" r:id="rId9"/>
      <w:footerReference w:type="default" r:id="rId10"/>
      <w:pgSz w:w="595.30pt" w:h="841.90pt"/>
      <w:pgMar w:top="70.85pt" w:right="70.85pt" w:bottom="35.45pt" w:left="70.85pt" w:header="35.40pt" w:footer="14.1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6B36335" w14:textId="77777777" w:rsidR="00ED5A70" w:rsidRDefault="00ED5A70">
      <w:r>
        <w:separator/>
      </w:r>
    </w:p>
  </w:endnote>
  <w:endnote w:type="continuationSeparator" w:id="0">
    <w:p w14:paraId="57BE43BE" w14:textId="77777777" w:rsidR="00ED5A70" w:rsidRDefault="00ED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D4FA47E" w14:textId="77777777" w:rsidR="00904DD4" w:rsidRDefault="00904DD4" w:rsidP="003305E4">
    <w:pPr>
      <w:pStyle w:val="Fuzeile"/>
      <w:framePr w:wrap="around" w:vAnchor="text" w:hAnchor="margin" w:xAlign="center" w:y="0.05p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36662DE" w14:textId="77777777" w:rsidR="00904DD4" w:rsidRDefault="00904DD4">
    <w:pPr>
      <w:pStyle w:val="Fuzeile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-1436668149"/>
      <w:docPartObj>
        <w:docPartGallery w:val="Page Numbers (Bottom of Page)"/>
        <w:docPartUnique/>
      </w:docPartObj>
    </w:sdtPr>
    <w:sdtContent>
      <w:p w14:paraId="5EB8CC55" w14:textId="06C07B3D" w:rsidR="0050731D" w:rsidRDefault="0050731D" w:rsidP="0050731D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65D5A6" w14:textId="77777777" w:rsidR="00904DD4" w:rsidRDefault="00904DD4">
    <w:pPr>
      <w:pStyle w:val="Fuzeil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4964A03" w14:textId="77777777" w:rsidR="00ED5A70" w:rsidRDefault="00ED5A70">
      <w:r>
        <w:separator/>
      </w:r>
    </w:p>
  </w:footnote>
  <w:footnote w:type="continuationSeparator" w:id="0">
    <w:p w14:paraId="5CC41412" w14:textId="77777777" w:rsidR="00ED5A70" w:rsidRDefault="00ED5A70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Look w:firstRow="1" w:lastRow="1" w:firstColumn="1" w:lastColumn="1" w:noHBand="0" w:noVBand="0"/>
    </w:tblPr>
    <w:tblGrid>
      <w:gridCol w:w="1235"/>
      <w:gridCol w:w="7827"/>
    </w:tblGrid>
    <w:tr w:rsidR="00394AB2" w:rsidRPr="0086050F" w14:paraId="66C94921" w14:textId="77777777" w:rsidTr="00394AB2">
      <w:trPr>
        <w:trHeight w:val="412"/>
      </w:trPr>
      <w:tc>
        <w:tcPr>
          <w:tcW w:w="61.75pt" w:type="dxa"/>
          <w:vMerge w:val="restart"/>
          <w:shd w:val="clear" w:color="auto" w:fill="auto"/>
          <w:vAlign w:val="center"/>
        </w:tcPr>
        <w:p w14:paraId="13A6DA7D" w14:textId="77777777" w:rsidR="00394AB2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18A07B4" wp14:editId="075670E4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84" name="Grafik 84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w:r>
        </w:p>
      </w:tc>
      <w:tc>
        <w:tcPr>
          <w:tcW w:w="391.35pt" w:type="dxa"/>
          <w:shd w:val="clear" w:color="auto" w:fill="auto"/>
          <w:vAlign w:val="center"/>
        </w:tcPr>
        <w:p w14:paraId="0318BAF7" w14:textId="76AAB10C" w:rsidR="00394AB2" w:rsidRPr="00371635" w:rsidRDefault="009D1A93" w:rsidP="00394AB2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Codierung</w:t>
          </w:r>
        </w:p>
      </w:tc>
    </w:tr>
    <w:tr w:rsidR="00557C86" w:rsidRPr="0086050F" w14:paraId="6C2239BA" w14:textId="77777777" w:rsidTr="00B203D8">
      <w:trPr>
        <w:trHeight w:val="349"/>
      </w:trPr>
      <w:tc>
        <w:tcPr>
          <w:tcW w:w="61.75pt" w:type="dxa"/>
          <w:vMerge/>
          <w:shd w:val="clear" w:color="auto" w:fill="auto"/>
          <w:vAlign w:val="center"/>
        </w:tcPr>
        <w:p w14:paraId="5307680E" w14:textId="77777777" w:rsidR="00557C86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391.35pt" w:type="dxa"/>
          <w:shd w:val="clear" w:color="auto" w:fill="auto"/>
          <w:vAlign w:val="center"/>
        </w:tcPr>
        <w:p w14:paraId="5E2FD599" w14:textId="6C8A09B5" w:rsidR="00557C86" w:rsidRPr="0086050F" w:rsidRDefault="00847682" w:rsidP="00394AB2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Binärcode</w:t>
          </w:r>
        </w:p>
      </w:tc>
    </w:tr>
  </w:tbl>
  <w:p w14:paraId="780D8B07" w14:textId="77777777" w:rsidR="00394AB2" w:rsidRDefault="00394AB2">
    <w:pPr>
      <w:pStyle w:val="Kopfzeile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BBA0D0A"/>
    <w:multiLevelType w:val="multilevel"/>
    <w:tmpl w:val="C1B0F41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233433AF"/>
    <w:multiLevelType w:val="multilevel"/>
    <w:tmpl w:val="0FDA5DE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2" w15:restartNumberingAfterBreak="0">
    <w:nsid w:val="30AE36AA"/>
    <w:multiLevelType w:val="hybridMultilevel"/>
    <w:tmpl w:val="CC1CD218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52317B8F"/>
    <w:multiLevelType w:val="multilevel"/>
    <w:tmpl w:val="CC46268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 w16cid:durableId="399524951">
    <w:abstractNumId w:val="1"/>
  </w:num>
  <w:num w:numId="2" w16cid:durableId="1836526824">
    <w:abstractNumId w:val="0"/>
  </w:num>
  <w:num w:numId="3" w16cid:durableId="700520090">
    <w:abstractNumId w:val="3"/>
  </w:num>
  <w:num w:numId="4" w16cid:durableId="1938439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2.85pt"/>
  <w:drawingGridVerticalSpacing w:val="2.8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9B"/>
    <w:rsid w:val="0000094D"/>
    <w:rsid w:val="0000531D"/>
    <w:rsid w:val="00006F9F"/>
    <w:rsid w:val="0003295D"/>
    <w:rsid w:val="0003552C"/>
    <w:rsid w:val="00035F90"/>
    <w:rsid w:val="000378D0"/>
    <w:rsid w:val="00042A16"/>
    <w:rsid w:val="0004481B"/>
    <w:rsid w:val="0004679E"/>
    <w:rsid w:val="000550D9"/>
    <w:rsid w:val="00055151"/>
    <w:rsid w:val="00057BCA"/>
    <w:rsid w:val="00064301"/>
    <w:rsid w:val="00064356"/>
    <w:rsid w:val="00077C3C"/>
    <w:rsid w:val="00082C30"/>
    <w:rsid w:val="00094981"/>
    <w:rsid w:val="000960CA"/>
    <w:rsid w:val="000A0B89"/>
    <w:rsid w:val="000A5C71"/>
    <w:rsid w:val="000B345A"/>
    <w:rsid w:val="000C4AC5"/>
    <w:rsid w:val="000D5D0A"/>
    <w:rsid w:val="000D65E0"/>
    <w:rsid w:val="000E43E0"/>
    <w:rsid w:val="000F2BC0"/>
    <w:rsid w:val="0010170A"/>
    <w:rsid w:val="00101ADA"/>
    <w:rsid w:val="00102603"/>
    <w:rsid w:val="00113CE9"/>
    <w:rsid w:val="001150EE"/>
    <w:rsid w:val="00124BDF"/>
    <w:rsid w:val="00140042"/>
    <w:rsid w:val="001504D4"/>
    <w:rsid w:val="00152503"/>
    <w:rsid w:val="0015383F"/>
    <w:rsid w:val="0017181D"/>
    <w:rsid w:val="001774C2"/>
    <w:rsid w:val="00182893"/>
    <w:rsid w:val="00183D25"/>
    <w:rsid w:val="001911CA"/>
    <w:rsid w:val="001939C0"/>
    <w:rsid w:val="001A7242"/>
    <w:rsid w:val="001A7EF1"/>
    <w:rsid w:val="001B2C2A"/>
    <w:rsid w:val="001C1351"/>
    <w:rsid w:val="001C3A28"/>
    <w:rsid w:val="001D4F24"/>
    <w:rsid w:val="001D5336"/>
    <w:rsid w:val="001E1B20"/>
    <w:rsid w:val="001F0C92"/>
    <w:rsid w:val="001F0D15"/>
    <w:rsid w:val="00201F03"/>
    <w:rsid w:val="00202A02"/>
    <w:rsid w:val="00206BD1"/>
    <w:rsid w:val="00207E01"/>
    <w:rsid w:val="0021016F"/>
    <w:rsid w:val="002125D4"/>
    <w:rsid w:val="00216CDB"/>
    <w:rsid w:val="00224064"/>
    <w:rsid w:val="00234147"/>
    <w:rsid w:val="00243FCF"/>
    <w:rsid w:val="00254572"/>
    <w:rsid w:val="00262920"/>
    <w:rsid w:val="00263259"/>
    <w:rsid w:val="002641A9"/>
    <w:rsid w:val="0027003D"/>
    <w:rsid w:val="002727B7"/>
    <w:rsid w:val="0027436A"/>
    <w:rsid w:val="0029502B"/>
    <w:rsid w:val="00295D1B"/>
    <w:rsid w:val="002A233A"/>
    <w:rsid w:val="002A620B"/>
    <w:rsid w:val="002A7DE6"/>
    <w:rsid w:val="002C0E5D"/>
    <w:rsid w:val="002C45C6"/>
    <w:rsid w:val="002D0F07"/>
    <w:rsid w:val="002D4279"/>
    <w:rsid w:val="002D5552"/>
    <w:rsid w:val="002D72DC"/>
    <w:rsid w:val="002E20A5"/>
    <w:rsid w:val="002E5D25"/>
    <w:rsid w:val="002F5E26"/>
    <w:rsid w:val="003018AD"/>
    <w:rsid w:val="00302851"/>
    <w:rsid w:val="003161F4"/>
    <w:rsid w:val="00316565"/>
    <w:rsid w:val="00316749"/>
    <w:rsid w:val="003216EA"/>
    <w:rsid w:val="003305E4"/>
    <w:rsid w:val="00335A27"/>
    <w:rsid w:val="003360E1"/>
    <w:rsid w:val="00341436"/>
    <w:rsid w:val="003472E4"/>
    <w:rsid w:val="00350333"/>
    <w:rsid w:val="00351964"/>
    <w:rsid w:val="0035304E"/>
    <w:rsid w:val="00357594"/>
    <w:rsid w:val="00363B1E"/>
    <w:rsid w:val="00367BFE"/>
    <w:rsid w:val="00376573"/>
    <w:rsid w:val="00390E67"/>
    <w:rsid w:val="00394AB2"/>
    <w:rsid w:val="00394E63"/>
    <w:rsid w:val="003A0773"/>
    <w:rsid w:val="003A104A"/>
    <w:rsid w:val="003A38B9"/>
    <w:rsid w:val="003B0CC6"/>
    <w:rsid w:val="003B3C81"/>
    <w:rsid w:val="003B6A79"/>
    <w:rsid w:val="003B75D7"/>
    <w:rsid w:val="003C44D7"/>
    <w:rsid w:val="003C4D06"/>
    <w:rsid w:val="003C570E"/>
    <w:rsid w:val="003C7C13"/>
    <w:rsid w:val="003D2509"/>
    <w:rsid w:val="003F07BF"/>
    <w:rsid w:val="00401856"/>
    <w:rsid w:val="00404958"/>
    <w:rsid w:val="00405FD6"/>
    <w:rsid w:val="00412AEB"/>
    <w:rsid w:val="0041685D"/>
    <w:rsid w:val="00422E32"/>
    <w:rsid w:val="00436345"/>
    <w:rsid w:val="0044138A"/>
    <w:rsid w:val="00443776"/>
    <w:rsid w:val="004454C6"/>
    <w:rsid w:val="00445846"/>
    <w:rsid w:val="00447F27"/>
    <w:rsid w:val="004578BA"/>
    <w:rsid w:val="00472407"/>
    <w:rsid w:val="00474208"/>
    <w:rsid w:val="0049055D"/>
    <w:rsid w:val="004975DF"/>
    <w:rsid w:val="004A3E39"/>
    <w:rsid w:val="004A419C"/>
    <w:rsid w:val="004A4827"/>
    <w:rsid w:val="004B0713"/>
    <w:rsid w:val="004B2939"/>
    <w:rsid w:val="004B4938"/>
    <w:rsid w:val="004C09C0"/>
    <w:rsid w:val="004C0E0D"/>
    <w:rsid w:val="004C14F7"/>
    <w:rsid w:val="004C6440"/>
    <w:rsid w:val="004D4969"/>
    <w:rsid w:val="004E1FF0"/>
    <w:rsid w:val="004E3A13"/>
    <w:rsid w:val="004F1339"/>
    <w:rsid w:val="004F1875"/>
    <w:rsid w:val="004F199E"/>
    <w:rsid w:val="004F44AC"/>
    <w:rsid w:val="0050731D"/>
    <w:rsid w:val="00523846"/>
    <w:rsid w:val="00532176"/>
    <w:rsid w:val="00534812"/>
    <w:rsid w:val="00556D6F"/>
    <w:rsid w:val="005575E1"/>
    <w:rsid w:val="00557C86"/>
    <w:rsid w:val="00561DE9"/>
    <w:rsid w:val="0056562F"/>
    <w:rsid w:val="00566DDE"/>
    <w:rsid w:val="005670B1"/>
    <w:rsid w:val="00573198"/>
    <w:rsid w:val="00580B6D"/>
    <w:rsid w:val="0058129B"/>
    <w:rsid w:val="005812E1"/>
    <w:rsid w:val="00581A37"/>
    <w:rsid w:val="0058734A"/>
    <w:rsid w:val="00592B5F"/>
    <w:rsid w:val="005937E6"/>
    <w:rsid w:val="005A5EC6"/>
    <w:rsid w:val="005B102C"/>
    <w:rsid w:val="005C7671"/>
    <w:rsid w:val="005D09AA"/>
    <w:rsid w:val="005D5FCE"/>
    <w:rsid w:val="005E3C32"/>
    <w:rsid w:val="005F1184"/>
    <w:rsid w:val="005F4E31"/>
    <w:rsid w:val="005F626C"/>
    <w:rsid w:val="00603322"/>
    <w:rsid w:val="00607F41"/>
    <w:rsid w:val="00633531"/>
    <w:rsid w:val="00640F1F"/>
    <w:rsid w:val="006605FA"/>
    <w:rsid w:val="00686858"/>
    <w:rsid w:val="006A0EDF"/>
    <w:rsid w:val="006A157F"/>
    <w:rsid w:val="006A3E55"/>
    <w:rsid w:val="006A73EB"/>
    <w:rsid w:val="006B228B"/>
    <w:rsid w:val="006B5FBD"/>
    <w:rsid w:val="006B778F"/>
    <w:rsid w:val="006C4CB8"/>
    <w:rsid w:val="006D1E6F"/>
    <w:rsid w:val="006D4027"/>
    <w:rsid w:val="006D6787"/>
    <w:rsid w:val="006E4D5F"/>
    <w:rsid w:val="006E6857"/>
    <w:rsid w:val="006F3EE8"/>
    <w:rsid w:val="006F54AD"/>
    <w:rsid w:val="007114A9"/>
    <w:rsid w:val="007160CA"/>
    <w:rsid w:val="00720FE3"/>
    <w:rsid w:val="00727880"/>
    <w:rsid w:val="007314FC"/>
    <w:rsid w:val="00732C6B"/>
    <w:rsid w:val="00733939"/>
    <w:rsid w:val="0074101D"/>
    <w:rsid w:val="00741F5F"/>
    <w:rsid w:val="00751271"/>
    <w:rsid w:val="00757B3D"/>
    <w:rsid w:val="0076613F"/>
    <w:rsid w:val="00783C65"/>
    <w:rsid w:val="007907C8"/>
    <w:rsid w:val="00795D82"/>
    <w:rsid w:val="007A42C3"/>
    <w:rsid w:val="007C39A2"/>
    <w:rsid w:val="007C50B4"/>
    <w:rsid w:val="007C522F"/>
    <w:rsid w:val="007E0043"/>
    <w:rsid w:val="007E5AB4"/>
    <w:rsid w:val="007E76F6"/>
    <w:rsid w:val="007F04B1"/>
    <w:rsid w:val="00810DB0"/>
    <w:rsid w:val="00816FF6"/>
    <w:rsid w:val="00835C5E"/>
    <w:rsid w:val="00847682"/>
    <w:rsid w:val="00847941"/>
    <w:rsid w:val="008519AE"/>
    <w:rsid w:val="00853587"/>
    <w:rsid w:val="00856BEC"/>
    <w:rsid w:val="00862E51"/>
    <w:rsid w:val="008659E3"/>
    <w:rsid w:val="00882EC8"/>
    <w:rsid w:val="0088390C"/>
    <w:rsid w:val="00885ED7"/>
    <w:rsid w:val="008915C2"/>
    <w:rsid w:val="00892687"/>
    <w:rsid w:val="00892BF0"/>
    <w:rsid w:val="0089724F"/>
    <w:rsid w:val="008A05E6"/>
    <w:rsid w:val="008A2122"/>
    <w:rsid w:val="008B0CFE"/>
    <w:rsid w:val="008B3D11"/>
    <w:rsid w:val="008B50CA"/>
    <w:rsid w:val="008B5D1A"/>
    <w:rsid w:val="008C1B43"/>
    <w:rsid w:val="008C1B45"/>
    <w:rsid w:val="008D00B6"/>
    <w:rsid w:val="008E072C"/>
    <w:rsid w:val="008E1702"/>
    <w:rsid w:val="008E1DEC"/>
    <w:rsid w:val="008E4D4C"/>
    <w:rsid w:val="008E71F3"/>
    <w:rsid w:val="008F09B2"/>
    <w:rsid w:val="008F13B9"/>
    <w:rsid w:val="009020D1"/>
    <w:rsid w:val="00903E18"/>
    <w:rsid w:val="00904DD4"/>
    <w:rsid w:val="00907B4B"/>
    <w:rsid w:val="00913B5A"/>
    <w:rsid w:val="00914AF5"/>
    <w:rsid w:val="00930260"/>
    <w:rsid w:val="0093528D"/>
    <w:rsid w:val="00942207"/>
    <w:rsid w:val="00954094"/>
    <w:rsid w:val="00957FBD"/>
    <w:rsid w:val="00970B44"/>
    <w:rsid w:val="0097283C"/>
    <w:rsid w:val="00977317"/>
    <w:rsid w:val="00977520"/>
    <w:rsid w:val="0098001F"/>
    <w:rsid w:val="00980C84"/>
    <w:rsid w:val="00986B2A"/>
    <w:rsid w:val="00990805"/>
    <w:rsid w:val="00991D4E"/>
    <w:rsid w:val="009A135E"/>
    <w:rsid w:val="009A4D84"/>
    <w:rsid w:val="009B0D6D"/>
    <w:rsid w:val="009B29FB"/>
    <w:rsid w:val="009B57A5"/>
    <w:rsid w:val="009B7C8C"/>
    <w:rsid w:val="009C2CAE"/>
    <w:rsid w:val="009C736C"/>
    <w:rsid w:val="009D038F"/>
    <w:rsid w:val="009D1A93"/>
    <w:rsid w:val="009D2357"/>
    <w:rsid w:val="009D2401"/>
    <w:rsid w:val="009D4609"/>
    <w:rsid w:val="009D539F"/>
    <w:rsid w:val="009D617C"/>
    <w:rsid w:val="009D6C91"/>
    <w:rsid w:val="009F4461"/>
    <w:rsid w:val="009F613F"/>
    <w:rsid w:val="00A027FF"/>
    <w:rsid w:val="00A054BE"/>
    <w:rsid w:val="00A07DC6"/>
    <w:rsid w:val="00A118BC"/>
    <w:rsid w:val="00A133D0"/>
    <w:rsid w:val="00A151C8"/>
    <w:rsid w:val="00A15594"/>
    <w:rsid w:val="00A172AB"/>
    <w:rsid w:val="00A17EA4"/>
    <w:rsid w:val="00A36EE3"/>
    <w:rsid w:val="00A604D4"/>
    <w:rsid w:val="00A65588"/>
    <w:rsid w:val="00A72617"/>
    <w:rsid w:val="00A77FC6"/>
    <w:rsid w:val="00A872C5"/>
    <w:rsid w:val="00A90D51"/>
    <w:rsid w:val="00A932FD"/>
    <w:rsid w:val="00AA2EF6"/>
    <w:rsid w:val="00AA7474"/>
    <w:rsid w:val="00AB1F6A"/>
    <w:rsid w:val="00AB7ED9"/>
    <w:rsid w:val="00AC1040"/>
    <w:rsid w:val="00AC5CA8"/>
    <w:rsid w:val="00AD0376"/>
    <w:rsid w:val="00AE00EC"/>
    <w:rsid w:val="00AF1FE7"/>
    <w:rsid w:val="00B01DF2"/>
    <w:rsid w:val="00B03361"/>
    <w:rsid w:val="00B03E1F"/>
    <w:rsid w:val="00B10C87"/>
    <w:rsid w:val="00B245A2"/>
    <w:rsid w:val="00B26314"/>
    <w:rsid w:val="00B309E6"/>
    <w:rsid w:val="00B333A3"/>
    <w:rsid w:val="00B62691"/>
    <w:rsid w:val="00B67709"/>
    <w:rsid w:val="00B70196"/>
    <w:rsid w:val="00B725A8"/>
    <w:rsid w:val="00B84D6E"/>
    <w:rsid w:val="00B85509"/>
    <w:rsid w:val="00B85766"/>
    <w:rsid w:val="00B91F8F"/>
    <w:rsid w:val="00B923F5"/>
    <w:rsid w:val="00B972AF"/>
    <w:rsid w:val="00BA003B"/>
    <w:rsid w:val="00BB30FD"/>
    <w:rsid w:val="00BB3658"/>
    <w:rsid w:val="00BB70C5"/>
    <w:rsid w:val="00BD1A2D"/>
    <w:rsid w:val="00BD2198"/>
    <w:rsid w:val="00BD6229"/>
    <w:rsid w:val="00BE7164"/>
    <w:rsid w:val="00BF0D3C"/>
    <w:rsid w:val="00BF1E8B"/>
    <w:rsid w:val="00C0291A"/>
    <w:rsid w:val="00C029DA"/>
    <w:rsid w:val="00C10CDF"/>
    <w:rsid w:val="00C14ACB"/>
    <w:rsid w:val="00C23066"/>
    <w:rsid w:val="00C34F2E"/>
    <w:rsid w:val="00C36DD5"/>
    <w:rsid w:val="00C40282"/>
    <w:rsid w:val="00C428D7"/>
    <w:rsid w:val="00C57D8F"/>
    <w:rsid w:val="00C61E18"/>
    <w:rsid w:val="00C634A7"/>
    <w:rsid w:val="00C67111"/>
    <w:rsid w:val="00C71479"/>
    <w:rsid w:val="00C74CD4"/>
    <w:rsid w:val="00C80971"/>
    <w:rsid w:val="00C93EFC"/>
    <w:rsid w:val="00C94F31"/>
    <w:rsid w:val="00CA1292"/>
    <w:rsid w:val="00CA2132"/>
    <w:rsid w:val="00CA6D13"/>
    <w:rsid w:val="00CB20A7"/>
    <w:rsid w:val="00CB7FD7"/>
    <w:rsid w:val="00CE0485"/>
    <w:rsid w:val="00CE0E69"/>
    <w:rsid w:val="00CF71C1"/>
    <w:rsid w:val="00D02034"/>
    <w:rsid w:val="00D05624"/>
    <w:rsid w:val="00D072BD"/>
    <w:rsid w:val="00D17E9F"/>
    <w:rsid w:val="00D20A6E"/>
    <w:rsid w:val="00D246F5"/>
    <w:rsid w:val="00D263EA"/>
    <w:rsid w:val="00D40EA5"/>
    <w:rsid w:val="00D47AD0"/>
    <w:rsid w:val="00D525FA"/>
    <w:rsid w:val="00D549CD"/>
    <w:rsid w:val="00D604C1"/>
    <w:rsid w:val="00D91202"/>
    <w:rsid w:val="00D96D11"/>
    <w:rsid w:val="00DC3EB5"/>
    <w:rsid w:val="00DD59D1"/>
    <w:rsid w:val="00DD6890"/>
    <w:rsid w:val="00DD7DB1"/>
    <w:rsid w:val="00DD7F86"/>
    <w:rsid w:val="00DF06B7"/>
    <w:rsid w:val="00DF1A81"/>
    <w:rsid w:val="00DF2F7B"/>
    <w:rsid w:val="00E0059E"/>
    <w:rsid w:val="00E020A1"/>
    <w:rsid w:val="00E12470"/>
    <w:rsid w:val="00E32B29"/>
    <w:rsid w:val="00E641A8"/>
    <w:rsid w:val="00E750B9"/>
    <w:rsid w:val="00E91D23"/>
    <w:rsid w:val="00E94F1D"/>
    <w:rsid w:val="00E95A0B"/>
    <w:rsid w:val="00EC3010"/>
    <w:rsid w:val="00EC5501"/>
    <w:rsid w:val="00ED23D6"/>
    <w:rsid w:val="00ED5A70"/>
    <w:rsid w:val="00EE1140"/>
    <w:rsid w:val="00EE15E3"/>
    <w:rsid w:val="00EE2356"/>
    <w:rsid w:val="00EF7FC8"/>
    <w:rsid w:val="00F075FD"/>
    <w:rsid w:val="00F10586"/>
    <w:rsid w:val="00F11CC8"/>
    <w:rsid w:val="00F12301"/>
    <w:rsid w:val="00F32C3F"/>
    <w:rsid w:val="00F3418F"/>
    <w:rsid w:val="00F34AB7"/>
    <w:rsid w:val="00F559FF"/>
    <w:rsid w:val="00F55C23"/>
    <w:rsid w:val="00F719A7"/>
    <w:rsid w:val="00F74208"/>
    <w:rsid w:val="00F7700B"/>
    <w:rsid w:val="00F80EC2"/>
    <w:rsid w:val="00F83720"/>
    <w:rsid w:val="00F87432"/>
    <w:rsid w:val="00F926EF"/>
    <w:rsid w:val="00F9408A"/>
    <w:rsid w:val="00F941D8"/>
    <w:rsid w:val="00FB1BE6"/>
    <w:rsid w:val="00FB2965"/>
    <w:rsid w:val="00FC11B8"/>
    <w:rsid w:val="00FC13A8"/>
    <w:rsid w:val="00FC1652"/>
    <w:rsid w:val="00FD5A7F"/>
    <w:rsid w:val="00FF059B"/>
    <w:rsid w:val="00FF0EA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3B816FA"/>
  <w15:chartTrackingRefBased/>
  <w15:docId w15:val="{A19D93EB-CA94-4DDB-A7EF-8778B5FBC9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975DF"/>
    <w:pPr>
      <w:keepNext/>
      <w:keepLines/>
      <w:spacing w:before="12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E00EC"/>
    <w:pPr>
      <w:spacing w:before="5pt" w:beforeAutospacing="1" w:after="5pt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263EA"/>
    <w:pPr>
      <w:keepNext/>
      <w:keepLines/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226.80pt"/>
        <w:tab w:val="end" w:pos="453.60pt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226.80pt"/>
        <w:tab w:val="end" w:pos="453.60pt"/>
      </w:tabs>
    </w:pPr>
  </w:style>
  <w:style w:type="table" w:styleId="Tabellenraster">
    <w:name w:val="Table Grid"/>
    <w:basedOn w:val="NormaleTabelle"/>
    <w:uiPriority w:val="39"/>
    <w:rsid w:val="0044138A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FB2965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00EC"/>
    <w:rPr>
      <w:b/>
      <w:bCs/>
      <w:sz w:val="36"/>
      <w:szCs w:val="36"/>
    </w:rPr>
  </w:style>
  <w:style w:type="character" w:styleId="Fett">
    <w:name w:val="Strong"/>
    <w:basedOn w:val="Absatz-Standardschriftart"/>
    <w:uiPriority w:val="22"/>
    <w:qFormat/>
    <w:rsid w:val="00AE00EC"/>
    <w:rPr>
      <w:b/>
      <w:bCs/>
    </w:rPr>
  </w:style>
  <w:style w:type="paragraph" w:styleId="Listenabsatz">
    <w:name w:val="List Paragraph"/>
    <w:basedOn w:val="Standard"/>
    <w:uiPriority w:val="34"/>
    <w:qFormat/>
    <w:rsid w:val="00AE00EC"/>
    <w:pPr>
      <w:ind w:start="36pt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9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ad">
    <w:name w:val="lead"/>
    <w:basedOn w:val="Standard"/>
    <w:rsid w:val="004975DF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D26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263E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50731D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749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4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25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10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159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710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634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8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0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2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2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footer" Target="foot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R2D\Desktop\MemoOneVorlage.dotx" TargetMode="External"/></Relationships>
</file>

<file path=word/theme/theme1.xml><?xml version="1.0" encoding="utf-8"?>
<a:theme xmlns:a="http://purl.oclc.org/ooxml/drawingml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63C6D858-E43F-4CED-B96A-729C917F417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MemoOneVorlage.dotx</Template>
  <TotalTime>0</TotalTime>
  <Pages>3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cp:lastModifiedBy>Heinrich Faust</cp:lastModifiedBy>
  <cp:revision>109</cp:revision>
  <cp:lastPrinted>2018-05-28T22:27:00Z</cp:lastPrinted>
  <dcterms:created xsi:type="dcterms:W3CDTF">2021-11-17T20:46:00Z</dcterms:created>
  <dcterms:modified xsi:type="dcterms:W3CDTF">2022-07-31T20:45:00Z</dcterms:modified>
</cp:coreProperties>
</file>